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3"/>
        <w:gridCol w:w="4002"/>
        <w:gridCol w:w="3805"/>
        <w:gridCol w:w="3904"/>
      </w:tblGrid>
      <w:tr w:rsidR="00CA6829" w:rsidTr="006762D4">
        <w:trPr>
          <w:trHeight w:val="3492"/>
        </w:trPr>
        <w:tc>
          <w:tcPr>
            <w:tcW w:w="7905" w:type="dxa"/>
            <w:gridSpan w:val="2"/>
          </w:tcPr>
          <w:p w:rsidR="00CA6829" w:rsidRDefault="00472DBC">
            <w:r>
              <w:t>Which formula calculates the sum of the interior angles of a</w:t>
            </w:r>
            <w:r w:rsidR="00C0118D">
              <w:t>ny</w:t>
            </w:r>
            <w:r>
              <w:t xml:space="preserve"> polygon? </w:t>
            </w:r>
          </w:p>
        </w:tc>
        <w:tc>
          <w:tcPr>
            <w:tcW w:w="7709" w:type="dxa"/>
            <w:gridSpan w:val="2"/>
          </w:tcPr>
          <w:p w:rsidR="00CA6829" w:rsidRDefault="00472DBC">
            <w:r>
              <w:t xml:space="preserve">What do the exterior angles of any polygon sum to? </w:t>
            </w:r>
          </w:p>
        </w:tc>
      </w:tr>
      <w:tr w:rsidR="00CA6829" w:rsidTr="006762D4">
        <w:trPr>
          <w:trHeight w:val="1701"/>
        </w:trPr>
        <w:tc>
          <w:tcPr>
            <w:tcW w:w="3903" w:type="dxa"/>
          </w:tcPr>
          <w:p w:rsidR="00CA6829" w:rsidRDefault="00D60A65">
            <w:r>
              <w:rPr>
                <w:noProof/>
                <w:lang w:eastAsia="en-GB"/>
              </w:rPr>
              <w:drawing>
                <wp:inline distT="0" distB="0" distL="0" distR="0" wp14:anchorId="338EB05E" wp14:editId="0410E323">
                  <wp:extent cx="1143000" cy="1009185"/>
                  <wp:effectExtent l="0" t="0" r="0" b="635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 Ploygon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511" cy="1014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CA6829" w:rsidRDefault="00D041D1" w:rsidP="00CA6829">
            <w:pPr>
              <w:jc w:val="right"/>
            </w:pPr>
            <w:r>
              <w:t>Q1</w:t>
            </w:r>
          </w:p>
        </w:tc>
        <w:tc>
          <w:tcPr>
            <w:tcW w:w="3805" w:type="dxa"/>
          </w:tcPr>
          <w:p w:rsidR="00CA6829" w:rsidRDefault="00D60A65">
            <w:r>
              <w:rPr>
                <w:noProof/>
                <w:lang w:eastAsia="en-GB"/>
              </w:rPr>
              <w:drawing>
                <wp:inline distT="0" distB="0" distL="0" distR="0" wp14:anchorId="16E67927" wp14:editId="22C292EE">
                  <wp:extent cx="783772" cy="881745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 polygon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942" cy="89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CA6829" w:rsidRDefault="00D041D1" w:rsidP="00D041D1">
            <w:pPr>
              <w:jc w:val="right"/>
            </w:pPr>
            <w:r>
              <w:t>Q2</w:t>
            </w:r>
          </w:p>
        </w:tc>
      </w:tr>
      <w:tr w:rsidR="00CA6829" w:rsidTr="006762D4">
        <w:trPr>
          <w:trHeight w:val="3492"/>
        </w:trPr>
        <w:tc>
          <w:tcPr>
            <w:tcW w:w="7905" w:type="dxa"/>
            <w:gridSpan w:val="2"/>
          </w:tcPr>
          <w:p w:rsidR="00CA6829" w:rsidRDefault="00CA6829"/>
          <w:p w:rsidR="00CA6829" w:rsidRDefault="00CA6829"/>
          <w:p w:rsidR="00CA6829" w:rsidRDefault="00CA6829"/>
          <w:p w:rsidR="00CA6829" w:rsidRDefault="00472DBC">
            <w:r>
              <w:t xml:space="preserve">What do an interior angle and an exterior angle of a polygon always sum to? </w:t>
            </w:r>
          </w:p>
          <w:p w:rsidR="00CA6829" w:rsidRDefault="00CA6829"/>
          <w:p w:rsidR="00CA6829" w:rsidRDefault="00CA6829"/>
        </w:tc>
        <w:tc>
          <w:tcPr>
            <w:tcW w:w="7709" w:type="dxa"/>
            <w:gridSpan w:val="2"/>
          </w:tcPr>
          <w:p w:rsidR="00CA6829" w:rsidRDefault="00C0118D">
            <w:r>
              <w:t xml:space="preserve">What is the formula that calculates the length of an arc? </w:t>
            </w:r>
          </w:p>
        </w:tc>
      </w:tr>
      <w:tr w:rsidR="00CA6829" w:rsidTr="006762D4">
        <w:trPr>
          <w:trHeight w:val="1701"/>
        </w:trPr>
        <w:tc>
          <w:tcPr>
            <w:tcW w:w="3903" w:type="dxa"/>
          </w:tcPr>
          <w:p w:rsidR="00CA6829" w:rsidRDefault="00C0118D">
            <w:r>
              <w:rPr>
                <w:noProof/>
                <w:lang w:eastAsia="en-GB"/>
              </w:rPr>
              <w:drawing>
                <wp:inline distT="0" distB="0" distL="0" distR="0" wp14:anchorId="79A2781E" wp14:editId="68E6FD79">
                  <wp:extent cx="1599913" cy="996043"/>
                  <wp:effectExtent l="0" t="0" r="635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 E Polygon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7140" cy="1012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CA6829" w:rsidRDefault="00D041D1" w:rsidP="00D041D1">
            <w:pPr>
              <w:jc w:val="right"/>
            </w:pPr>
            <w:r>
              <w:t>Q3</w:t>
            </w:r>
          </w:p>
        </w:tc>
        <w:tc>
          <w:tcPr>
            <w:tcW w:w="3805" w:type="dxa"/>
          </w:tcPr>
          <w:p w:rsidR="00CA6829" w:rsidRDefault="00DB01A3">
            <w:r>
              <w:rPr>
                <w:noProof/>
                <w:lang w:eastAsia="en-GB"/>
              </w:rPr>
              <w:drawing>
                <wp:inline distT="0" distB="0" distL="0" distR="0" wp14:anchorId="0096FE6D" wp14:editId="3BAB4B8D">
                  <wp:extent cx="682917" cy="590550"/>
                  <wp:effectExtent l="0" t="0" r="317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254" cy="59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CA6829" w:rsidRDefault="00D041D1" w:rsidP="00D041D1">
            <w:pPr>
              <w:jc w:val="right"/>
            </w:pPr>
            <w:r>
              <w:t>Q4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Pr="00472DBC" w:rsidRDefault="00472DBC" w:rsidP="00A772A9">
            <w:pPr>
              <w:rPr>
                <w:vertAlign w:val="superscript"/>
              </w:rPr>
            </w:pPr>
            <w:r>
              <w:lastRenderedPageBreak/>
              <w:t>360</w:t>
            </w:r>
            <w:r>
              <w:rPr>
                <w:vertAlign w:val="superscript"/>
              </w:rPr>
              <w:t>0</w:t>
            </w:r>
          </w:p>
        </w:tc>
        <w:tc>
          <w:tcPr>
            <w:tcW w:w="7709" w:type="dxa"/>
            <w:gridSpan w:val="2"/>
          </w:tcPr>
          <w:p w:rsidR="00A772A9" w:rsidRDefault="00472DBC" w:rsidP="00A772A9">
            <m:oMathPara>
              <m:oMath>
                <m:r>
                  <m:t>180(n-2)</m:t>
                </m:r>
              </m:oMath>
            </m:oMathPara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472DBC" w:rsidP="007552FB">
            <w:r>
              <w:rPr>
                <w:noProof/>
                <w:lang w:eastAsia="en-GB"/>
              </w:rPr>
              <w:drawing>
                <wp:inline distT="0" distB="0" distL="0" distR="0" wp14:anchorId="3DCC07D8" wp14:editId="5755C268">
                  <wp:extent cx="2341245" cy="836930"/>
                  <wp:effectExtent l="0" t="0" r="1905" b="127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 polygons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1245" cy="83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A2</w:t>
            </w:r>
          </w:p>
        </w:tc>
        <w:tc>
          <w:tcPr>
            <w:tcW w:w="3805" w:type="dxa"/>
          </w:tcPr>
          <w:p w:rsidR="00A772A9" w:rsidRDefault="00472DBC" w:rsidP="007552FB">
            <w:r>
              <w:rPr>
                <w:noProof/>
                <w:lang w:eastAsia="en-GB"/>
              </w:rPr>
              <w:drawing>
                <wp:inline distT="0" distB="0" distL="0" distR="0" wp14:anchorId="101000ED" wp14:editId="51004236">
                  <wp:extent cx="2341245" cy="787400"/>
                  <wp:effectExtent l="0" t="0" r="1905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lygons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1245" cy="78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A1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A772A9" w:rsidP="007552FB"/>
          <w:p w:rsidR="00A772A9" w:rsidRDefault="00A772A9" w:rsidP="007552FB"/>
          <w:p w:rsidR="00A772A9" w:rsidRDefault="00A772A9" w:rsidP="007552FB"/>
          <w:p w:rsidR="00A772A9" w:rsidRDefault="00C0118D" w:rsidP="007552FB">
            <m:oMathPara>
              <m:oMath>
                <m:r>
                  <m:t>Arc Length 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θ</m:t>
                    </m:r>
                  </m:num>
                  <m:den>
                    <m:r>
                      <m:t>360</m:t>
                    </m:r>
                  </m:den>
                </m:f>
                <m:r>
                  <m:t>×2πr</m:t>
                </m:r>
              </m:oMath>
            </m:oMathPara>
          </w:p>
          <w:p w:rsidR="00A772A9" w:rsidRDefault="00A772A9" w:rsidP="007552FB"/>
          <w:p w:rsidR="00A772A9" w:rsidRDefault="00A772A9" w:rsidP="007552FB"/>
        </w:tc>
        <w:tc>
          <w:tcPr>
            <w:tcW w:w="7709" w:type="dxa"/>
            <w:gridSpan w:val="2"/>
          </w:tcPr>
          <w:p w:rsidR="00A772A9" w:rsidRPr="00472DBC" w:rsidRDefault="00472DBC" w:rsidP="007552FB">
            <w:pPr>
              <w:rPr>
                <w:vertAlign w:val="superscript"/>
              </w:rPr>
            </w:pPr>
            <w:r>
              <w:t>180</w:t>
            </w:r>
            <w:r>
              <w:rPr>
                <w:vertAlign w:val="superscript"/>
              </w:rPr>
              <w:t>0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C0118D" w:rsidP="007552FB">
            <w:r>
              <w:rPr>
                <w:noProof/>
                <w:lang w:eastAsia="en-GB"/>
              </w:rPr>
              <w:drawing>
                <wp:inline distT="0" distB="0" distL="0" distR="0" wp14:anchorId="5089CD74" wp14:editId="519BBAF9">
                  <wp:extent cx="682917" cy="590550"/>
                  <wp:effectExtent l="0" t="0" r="3175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254" cy="59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A4</w:t>
            </w:r>
          </w:p>
        </w:tc>
        <w:tc>
          <w:tcPr>
            <w:tcW w:w="3805" w:type="dxa"/>
          </w:tcPr>
          <w:p w:rsidR="00A772A9" w:rsidRDefault="00472DBC" w:rsidP="007552FB">
            <w:r>
              <w:rPr>
                <w:noProof/>
                <w:lang w:eastAsia="en-GB"/>
              </w:rPr>
              <w:drawing>
                <wp:inline distT="0" distB="0" distL="0" distR="0" wp14:anchorId="5E60C882" wp14:editId="41F90C34">
                  <wp:extent cx="1599913" cy="996043"/>
                  <wp:effectExtent l="0" t="0" r="635" b="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 E Polygon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7140" cy="1012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A3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E45B4E" w:rsidP="00E45B4E">
            <w:r>
              <w:lastRenderedPageBreak/>
              <w:t xml:space="preserve">Which formula calculates the area of a circle? </w:t>
            </w:r>
          </w:p>
        </w:tc>
        <w:tc>
          <w:tcPr>
            <w:tcW w:w="7709" w:type="dxa"/>
            <w:gridSpan w:val="2"/>
          </w:tcPr>
          <w:p w:rsidR="00A772A9" w:rsidRDefault="00E45B4E" w:rsidP="007552FB">
            <w:r>
              <w:t xml:space="preserve">What is the formula that calculates the area of a sector? 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7BDE5602" wp14:editId="1B96750D">
                  <wp:extent cx="1004960" cy="930729"/>
                  <wp:effectExtent l="0" t="0" r="5080" b="317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4" cy="931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Q5</w:t>
            </w:r>
          </w:p>
        </w:tc>
        <w:tc>
          <w:tcPr>
            <w:tcW w:w="3805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761543F8" wp14:editId="28DD6F8A">
                  <wp:extent cx="963386" cy="861305"/>
                  <wp:effectExtent l="0" t="0" r="825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650" cy="869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Q6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A772A9" w:rsidP="007552FB"/>
          <w:p w:rsidR="00A772A9" w:rsidRDefault="00A772A9" w:rsidP="007552FB"/>
          <w:p w:rsidR="00A772A9" w:rsidRDefault="00A772A9" w:rsidP="007552FB"/>
          <w:p w:rsidR="00A772A9" w:rsidRDefault="00E45B4E" w:rsidP="007552FB">
            <w:r>
              <w:t xml:space="preserve">Which formula calculates the area of a trapezium? </w:t>
            </w:r>
          </w:p>
          <w:p w:rsidR="00A772A9" w:rsidRDefault="00A772A9" w:rsidP="007552FB"/>
          <w:p w:rsidR="00A772A9" w:rsidRDefault="00A772A9" w:rsidP="007552FB"/>
        </w:tc>
        <w:tc>
          <w:tcPr>
            <w:tcW w:w="7709" w:type="dxa"/>
            <w:gridSpan w:val="2"/>
          </w:tcPr>
          <w:p w:rsidR="00A772A9" w:rsidRDefault="00E45B4E" w:rsidP="00887EDB">
            <w:r>
              <w:t xml:space="preserve">What </w:t>
            </w:r>
            <w:r w:rsidR="00887EDB">
              <w:t>is the formula</w:t>
            </w:r>
            <w:r>
              <w:t xml:space="preserve"> that calculate</w:t>
            </w:r>
            <w:r w:rsidR="00887EDB">
              <w:t>s</w:t>
            </w:r>
            <w:r>
              <w:t xml:space="preserve"> the area of a triangle</w:t>
            </w:r>
            <w:r w:rsidR="00887EDB">
              <w:t xml:space="preserve"> given its perpendicular height</w:t>
            </w:r>
            <w:r>
              <w:t xml:space="preserve">? 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71F97D53" wp14:editId="0B49DC6E">
                  <wp:extent cx="947057" cy="577792"/>
                  <wp:effectExtent l="0" t="0" r="571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827" cy="583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Q7</w:t>
            </w:r>
          </w:p>
        </w:tc>
        <w:tc>
          <w:tcPr>
            <w:tcW w:w="3805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2B9A246E" wp14:editId="537459D7">
                  <wp:extent cx="1175658" cy="928417"/>
                  <wp:effectExtent l="0" t="0" r="5715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72" cy="932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Q8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E45B4E" w:rsidP="00E45B4E">
            <m:oMathPara>
              <m:oMath>
                <m:r>
                  <w:lastRenderedPageBreak/>
                  <m:t xml:space="preserve">Sector Area=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θ</m:t>
                    </m:r>
                  </m:num>
                  <m:den>
                    <m:r>
                      <m:t>360</m:t>
                    </m:r>
                  </m:den>
                </m:f>
                <m:r>
                  <m:t>×π</m:t>
                </m:r>
                <m:sSup>
                  <m:sSupPr>
                    <m:ctrlPr>
                      <w:rPr>
                        <w:i/>
                      </w:rPr>
                    </m:ctrlPr>
                  </m:sSupPr>
                  <m:e>
                    <m:r>
                      <m:t>r</m:t>
                    </m:r>
                  </m:e>
                  <m:sup>
                    <m:r>
                      <m:t>2</m:t>
                    </m:r>
                  </m:sup>
                </m:sSup>
              </m:oMath>
            </m:oMathPara>
          </w:p>
        </w:tc>
        <w:tc>
          <w:tcPr>
            <w:tcW w:w="7709" w:type="dxa"/>
            <w:gridSpan w:val="2"/>
          </w:tcPr>
          <w:p w:rsidR="00A772A9" w:rsidRDefault="00E45B4E" w:rsidP="00E45B4E">
            <m:oMathPara>
              <m:oMath>
                <m:r>
                  <m:t>Area= π</m:t>
                </m:r>
                <m:sSup>
                  <m:sSupPr>
                    <m:ctrlPr>
                      <w:rPr>
                        <w:i/>
                      </w:rPr>
                    </m:ctrlPr>
                  </m:sSupPr>
                  <m:e>
                    <m:r>
                      <m:t>r</m:t>
                    </m:r>
                  </m:e>
                  <m:sup>
                    <m:r>
                      <m:t>2</m:t>
                    </m:r>
                  </m:sup>
                </m:sSup>
              </m:oMath>
            </m:oMathPara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13C8FEFE" wp14:editId="20EB130B">
                  <wp:extent cx="963386" cy="861305"/>
                  <wp:effectExtent l="0" t="0" r="825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650" cy="869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A6</w:t>
            </w:r>
          </w:p>
        </w:tc>
        <w:tc>
          <w:tcPr>
            <w:tcW w:w="3805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75464C62" wp14:editId="24ED3F11">
                  <wp:extent cx="1004960" cy="930729"/>
                  <wp:effectExtent l="0" t="0" r="5080" b="317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4" cy="931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A5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A772A9" w:rsidP="007552FB"/>
          <w:p w:rsidR="00A772A9" w:rsidRDefault="00A772A9" w:rsidP="007552FB"/>
          <w:p w:rsidR="00A772A9" w:rsidRPr="00887EDB" w:rsidRDefault="00887EDB" w:rsidP="007552FB">
            <w:pPr>
              <w:rPr>
                <w:oMath/>
              </w:rPr>
            </w:pPr>
            <m:oMathPara>
              <m:oMath>
                <m:r>
                  <m:t xml:space="preserve">Area of a Triangle=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1</m:t>
                    </m:r>
                  </m:num>
                  <m:den>
                    <m:r>
                      <m:t>2</m:t>
                    </m:r>
                  </m:den>
                </m:f>
                <m:r>
                  <m:t>bh</m:t>
                </m:r>
              </m:oMath>
            </m:oMathPara>
          </w:p>
          <w:p w:rsidR="00A772A9" w:rsidRDefault="00A772A9" w:rsidP="007552FB"/>
          <w:p w:rsidR="00A772A9" w:rsidRDefault="00A772A9" w:rsidP="00887EDB"/>
        </w:tc>
        <w:tc>
          <w:tcPr>
            <w:tcW w:w="7709" w:type="dxa"/>
            <w:gridSpan w:val="2"/>
          </w:tcPr>
          <w:p w:rsidR="00A772A9" w:rsidRDefault="00E45B4E" w:rsidP="00E45B4E">
            <m:oMathPara>
              <m:oMath>
                <m:r>
                  <m:t xml:space="preserve">Area of Trapezium=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1</m:t>
                    </m:r>
                  </m:num>
                  <m:den>
                    <m:r>
                      <m:t>2</m:t>
                    </m:r>
                  </m:den>
                </m:f>
                <m:d>
                  <m:dPr>
                    <m:ctrlPr>
                      <w:rPr>
                        <w:i/>
                      </w:rPr>
                    </m:ctrlPr>
                  </m:dPr>
                  <m:e>
                    <m:r>
                      <m:t>a+b</m:t>
                    </m:r>
                  </m:e>
                </m:d>
                <m:r>
                  <m:t>h</m:t>
                </m:r>
              </m:oMath>
            </m:oMathPara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887EDB" w:rsidP="007552FB">
            <w:r>
              <w:rPr>
                <w:noProof/>
                <w:lang w:eastAsia="en-GB"/>
              </w:rPr>
              <w:drawing>
                <wp:inline distT="0" distB="0" distL="0" distR="0" wp14:anchorId="4197BE8C" wp14:editId="7575C963">
                  <wp:extent cx="1257300" cy="992889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198" cy="997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A8</w:t>
            </w:r>
          </w:p>
        </w:tc>
        <w:tc>
          <w:tcPr>
            <w:tcW w:w="3805" w:type="dxa"/>
          </w:tcPr>
          <w:p w:rsidR="00A772A9" w:rsidRDefault="00E45B4E" w:rsidP="007552FB">
            <w:r>
              <w:rPr>
                <w:noProof/>
                <w:lang w:eastAsia="en-GB"/>
              </w:rPr>
              <w:drawing>
                <wp:inline distT="0" distB="0" distL="0" distR="0" wp14:anchorId="42BBD493" wp14:editId="3AD6DDC0">
                  <wp:extent cx="1338943" cy="994321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595" cy="1001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A7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2C115C" w:rsidP="007552FB">
            <w:r>
              <w:lastRenderedPageBreak/>
              <w:t xml:space="preserve">What do the angles in a triangle always add up to? </w:t>
            </w:r>
          </w:p>
        </w:tc>
        <w:tc>
          <w:tcPr>
            <w:tcW w:w="7709" w:type="dxa"/>
            <w:gridSpan w:val="2"/>
          </w:tcPr>
          <w:p w:rsidR="00887EDB" w:rsidRDefault="00887EDB" w:rsidP="007552FB">
            <w:r>
              <w:t xml:space="preserve">Can you name these parts of </w:t>
            </w:r>
            <w:r w:rsidR="0012577D">
              <w:t>a</w:t>
            </w:r>
            <w:r>
              <w:t xml:space="preserve"> circle?</w:t>
            </w:r>
          </w:p>
          <w:p w:rsidR="00A772A9" w:rsidRDefault="00887EDB" w:rsidP="007552FB">
            <w:r>
              <w:t xml:space="preserve"> </w:t>
            </w:r>
            <w:r>
              <w:rPr>
                <w:noProof/>
                <w:lang w:eastAsia="en-GB"/>
              </w:rPr>
              <w:drawing>
                <wp:inline distT="0" distB="0" distL="0" distR="0" wp14:anchorId="6CD994D5" wp14:editId="722F9BB9">
                  <wp:extent cx="3396343" cy="1811752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387" cy="1839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A772A9" w:rsidP="007552FB"/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Q9</w:t>
            </w:r>
          </w:p>
        </w:tc>
        <w:tc>
          <w:tcPr>
            <w:tcW w:w="3805" w:type="dxa"/>
          </w:tcPr>
          <w:p w:rsidR="00A772A9" w:rsidRDefault="00A772A9" w:rsidP="007552FB"/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Q10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A772A9" w:rsidP="007552FB"/>
          <w:p w:rsidR="00A772A9" w:rsidRDefault="00A772A9" w:rsidP="007552FB"/>
          <w:p w:rsidR="00A772A9" w:rsidRDefault="00A772A9" w:rsidP="007552FB"/>
          <w:p w:rsidR="00A772A9" w:rsidRDefault="0012577D" w:rsidP="007552FB">
            <w:r>
              <w:t>Which two formulae calculate the circumference of a circle?</w:t>
            </w:r>
          </w:p>
          <w:p w:rsidR="00A772A9" w:rsidRDefault="00A772A9" w:rsidP="007552FB"/>
          <w:p w:rsidR="00A772A9" w:rsidRDefault="00A772A9" w:rsidP="007552FB"/>
        </w:tc>
        <w:tc>
          <w:tcPr>
            <w:tcW w:w="7709" w:type="dxa"/>
            <w:gridSpan w:val="2"/>
          </w:tcPr>
          <w:p w:rsidR="00A772A9" w:rsidRDefault="0012577D" w:rsidP="007552FB">
            <w:r>
              <w:t xml:space="preserve">What is the formula that calculates the density of an object? 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12577D" w:rsidP="007552FB">
            <w:r>
              <w:rPr>
                <w:noProof/>
                <w:lang w:eastAsia="en-GB"/>
              </w:rPr>
              <w:drawing>
                <wp:inline distT="0" distB="0" distL="0" distR="0" wp14:anchorId="09426C3F" wp14:editId="543F5F03">
                  <wp:extent cx="1061357" cy="991863"/>
                  <wp:effectExtent l="0" t="0" r="571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161" cy="998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Q11</w:t>
            </w:r>
          </w:p>
        </w:tc>
        <w:tc>
          <w:tcPr>
            <w:tcW w:w="3805" w:type="dxa"/>
          </w:tcPr>
          <w:p w:rsidR="00A772A9" w:rsidRDefault="00A772A9" w:rsidP="0012577D"/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Q12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12577D" w:rsidP="007552FB"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62A840FB" wp14:editId="6BD1C2C9">
                  <wp:extent cx="4318001" cy="2024743"/>
                  <wp:effectExtent l="0" t="0" r="635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0100" cy="2035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9" w:type="dxa"/>
            <w:gridSpan w:val="2"/>
          </w:tcPr>
          <w:p w:rsidR="00A772A9" w:rsidRPr="002C115C" w:rsidRDefault="00887EDB" w:rsidP="002C115C">
            <w:pPr>
              <w:rPr>
                <w:vertAlign w:val="superscript"/>
              </w:rPr>
            </w:pPr>
            <m:oMathPara>
              <m:oMath>
                <m:r>
                  <m:rPr>
                    <m:sty m:val="p"/>
                  </m:rPr>
                  <w:br/>
                </m:r>
              </m:oMath>
            </m:oMathPara>
            <w:r w:rsidR="002C115C">
              <w:rPr>
                <w:noProof/>
                <w:lang w:eastAsia="en-GB"/>
              </w:rPr>
              <w:drawing>
                <wp:inline distT="0" distB="0" distL="0" distR="0" wp14:anchorId="692A7E8C" wp14:editId="1E459F7F">
                  <wp:extent cx="2057400" cy="1714500"/>
                  <wp:effectExtent l="0" t="0" r="0" b="0"/>
                  <wp:docPr id="461" name="Picture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A772A9" w:rsidP="007552FB"/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A10</w:t>
            </w:r>
          </w:p>
        </w:tc>
        <w:tc>
          <w:tcPr>
            <w:tcW w:w="3805" w:type="dxa"/>
          </w:tcPr>
          <w:p w:rsidR="00A772A9" w:rsidRPr="002C115C" w:rsidRDefault="002C115C" w:rsidP="007552FB">
            <w:pPr>
              <w:rPr>
                <w:vertAlign w:val="superscript"/>
              </w:rPr>
            </w:pPr>
            <w:r>
              <w:t>180</w:t>
            </w:r>
            <w:r>
              <w:rPr>
                <w:vertAlign w:val="superscript"/>
              </w:rPr>
              <w:t>0</w:t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A9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A772A9" w:rsidP="007552FB"/>
          <w:p w:rsidR="00A772A9" w:rsidRDefault="00A772A9" w:rsidP="007552FB"/>
          <w:p w:rsidR="00A772A9" w:rsidRDefault="00A772A9" w:rsidP="007552FB"/>
          <w:p w:rsidR="00A772A9" w:rsidRPr="0012577D" w:rsidRDefault="0012577D" w:rsidP="007552FB">
            <w:pPr>
              <w:rPr>
                <w:oMath/>
              </w:rPr>
            </w:pPr>
            <m:oMathPara>
              <m:oMath>
                <m:r>
                  <m:t xml:space="preserve">Density=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 xml:space="preserve">Mass </m:t>
                    </m:r>
                  </m:num>
                  <m:den>
                    <m:r>
                      <m:t>Volume</m:t>
                    </m:r>
                  </m:den>
                </m:f>
              </m:oMath>
            </m:oMathPara>
          </w:p>
          <w:p w:rsidR="00A772A9" w:rsidRDefault="00A772A9" w:rsidP="007552FB"/>
          <w:p w:rsidR="00A772A9" w:rsidRDefault="00A772A9" w:rsidP="007552FB"/>
        </w:tc>
        <w:tc>
          <w:tcPr>
            <w:tcW w:w="7709" w:type="dxa"/>
            <w:gridSpan w:val="2"/>
          </w:tcPr>
          <w:p w:rsidR="0012577D" w:rsidRDefault="0012577D" w:rsidP="0012577D">
            <w:pPr>
              <w:rPr>
                <w:rFonts w:eastAsiaTheme="minorEastAsia"/>
              </w:rPr>
            </w:pPr>
          </w:p>
          <w:p w:rsidR="00A772A9" w:rsidRPr="0012577D" w:rsidRDefault="0012577D" w:rsidP="0012577D">
            <w:pPr>
              <w:jc w:val="left"/>
              <w:rPr>
                <w:rFonts w:eastAsiaTheme="minorEastAsia"/>
              </w:rPr>
            </w:pPr>
            <m:oMathPara>
              <m:oMath>
                <m:r>
                  <m:t>Circumference= πd=2πr</m:t>
                </m:r>
              </m:oMath>
            </m:oMathPara>
          </w:p>
          <w:p w:rsidR="0012577D" w:rsidRPr="0012577D" w:rsidRDefault="0012577D" w:rsidP="0012577D">
            <w:pPr>
              <w:rPr>
                <w:rFonts w:eastAsiaTheme="minorEastAsia"/>
              </w:rPr>
            </w:pPr>
          </w:p>
          <w:p w:rsidR="0012577D" w:rsidRDefault="0012577D" w:rsidP="0012577D"/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12577D" w:rsidP="0012577D">
            <w:r>
              <w:rPr>
                <w:noProof/>
                <w:lang w:eastAsia="en-GB"/>
              </w:rPr>
              <w:drawing>
                <wp:inline distT="0" distB="0" distL="0" distR="0" wp14:anchorId="517B7958" wp14:editId="08EB01E2">
                  <wp:extent cx="1322614" cy="1063489"/>
                  <wp:effectExtent l="0" t="0" r="0" b="381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843" cy="1062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A12</w:t>
            </w:r>
          </w:p>
        </w:tc>
        <w:tc>
          <w:tcPr>
            <w:tcW w:w="3805" w:type="dxa"/>
          </w:tcPr>
          <w:p w:rsidR="00A772A9" w:rsidRDefault="0012577D" w:rsidP="007552FB">
            <w:r>
              <w:rPr>
                <w:noProof/>
                <w:lang w:eastAsia="en-GB"/>
              </w:rPr>
              <w:drawing>
                <wp:inline distT="0" distB="0" distL="0" distR="0" wp14:anchorId="3AB3F792" wp14:editId="252D65EC">
                  <wp:extent cx="1012371" cy="980061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963" cy="981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A11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12577D" w:rsidP="007552FB">
            <w:r>
              <w:lastRenderedPageBreak/>
              <w:t xml:space="preserve">What is the formula that calculates pressure? </w:t>
            </w:r>
          </w:p>
        </w:tc>
        <w:tc>
          <w:tcPr>
            <w:tcW w:w="7709" w:type="dxa"/>
            <w:gridSpan w:val="2"/>
          </w:tcPr>
          <w:p w:rsidR="00A772A9" w:rsidRDefault="0012577D" w:rsidP="007552FB">
            <w:r>
              <w:t xml:space="preserve">What is the formula that calculates the average speed of an object? 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A772A9" w:rsidP="007552FB"/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Q13</w:t>
            </w:r>
          </w:p>
        </w:tc>
        <w:tc>
          <w:tcPr>
            <w:tcW w:w="3805" w:type="dxa"/>
          </w:tcPr>
          <w:p w:rsidR="00A772A9" w:rsidRDefault="0012577D" w:rsidP="007552FB">
            <w:r>
              <w:t>mph</w:t>
            </w:r>
          </w:p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Q14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A772A9" w:rsidP="007552FB"/>
          <w:p w:rsidR="00A772A9" w:rsidRDefault="00A772A9" w:rsidP="007552FB"/>
          <w:p w:rsidR="00A772A9" w:rsidRDefault="002C115C" w:rsidP="007552FB">
            <w:r>
              <w:t xml:space="preserve">What do the angles on a straight line always add up to? </w:t>
            </w:r>
          </w:p>
          <w:p w:rsidR="00A772A9" w:rsidRDefault="00A772A9" w:rsidP="007552FB"/>
          <w:p w:rsidR="00A772A9" w:rsidRDefault="00A772A9" w:rsidP="007552FB"/>
        </w:tc>
        <w:tc>
          <w:tcPr>
            <w:tcW w:w="7709" w:type="dxa"/>
            <w:gridSpan w:val="2"/>
          </w:tcPr>
          <w:p w:rsidR="00A772A9" w:rsidRDefault="002C115C" w:rsidP="00D55C91">
            <w:r>
              <w:t xml:space="preserve">How do we calculate the AREA of a rectangle? 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A772A9" w:rsidP="007552FB"/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Q15</w:t>
            </w:r>
          </w:p>
        </w:tc>
        <w:tc>
          <w:tcPr>
            <w:tcW w:w="3805" w:type="dxa"/>
          </w:tcPr>
          <w:p w:rsidR="00A772A9" w:rsidRDefault="00A772A9" w:rsidP="007552FB"/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Q16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12577D" w:rsidP="0012577D">
            <m:oMathPara>
              <m:oMath>
                <m:r>
                  <w:lastRenderedPageBreak/>
                  <m:t xml:space="preserve">Speed=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Distance</m:t>
                    </m:r>
                  </m:num>
                  <m:den>
                    <m:r>
                      <m:t>Time</m:t>
                    </m:r>
                  </m:den>
                </m:f>
              </m:oMath>
            </m:oMathPara>
          </w:p>
        </w:tc>
        <w:tc>
          <w:tcPr>
            <w:tcW w:w="7709" w:type="dxa"/>
            <w:gridSpan w:val="2"/>
          </w:tcPr>
          <w:p w:rsidR="00A772A9" w:rsidRDefault="0012577D" w:rsidP="0012577D">
            <m:oMathPara>
              <m:oMath>
                <m:r>
                  <m:t xml:space="preserve">Pressure=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Force</m:t>
                    </m:r>
                  </m:num>
                  <m:den>
                    <m:r>
                      <m:t>Area</m:t>
                    </m:r>
                  </m:den>
                </m:f>
              </m:oMath>
            </m:oMathPara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D55C91" w:rsidP="007552FB">
            <w:r>
              <w:rPr>
                <w:noProof/>
                <w:lang w:eastAsia="en-GB"/>
              </w:rPr>
              <w:drawing>
                <wp:inline distT="0" distB="0" distL="0" distR="0" wp14:anchorId="2D37392C" wp14:editId="3A991CC9">
                  <wp:extent cx="1175657" cy="1091683"/>
                  <wp:effectExtent l="0" t="0" r="571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459" cy="1098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A772A9" w:rsidRDefault="00D041D1" w:rsidP="007552FB">
            <w:pPr>
              <w:jc w:val="right"/>
            </w:pPr>
            <w:r>
              <w:t>A14</w:t>
            </w:r>
          </w:p>
        </w:tc>
        <w:tc>
          <w:tcPr>
            <w:tcW w:w="3805" w:type="dxa"/>
          </w:tcPr>
          <w:p w:rsidR="00A772A9" w:rsidRDefault="00A772A9" w:rsidP="007552FB"/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A13</w:t>
            </w:r>
          </w:p>
        </w:tc>
      </w:tr>
      <w:tr w:rsidR="00A772A9" w:rsidTr="006762D4">
        <w:trPr>
          <w:trHeight w:val="3492"/>
        </w:trPr>
        <w:tc>
          <w:tcPr>
            <w:tcW w:w="7905" w:type="dxa"/>
            <w:gridSpan w:val="2"/>
          </w:tcPr>
          <w:p w:rsidR="00A772A9" w:rsidRDefault="002C115C" w:rsidP="002C115C">
            <w:r>
              <w:rPr>
                <w:noProof/>
                <w:lang w:eastAsia="en-GB"/>
              </w:rPr>
              <w:drawing>
                <wp:inline distT="0" distB="0" distL="0" distR="0" wp14:anchorId="29AB2A84" wp14:editId="268AD4E2">
                  <wp:extent cx="3152705" cy="1504950"/>
                  <wp:effectExtent l="0" t="0" r="0" b="0"/>
                  <wp:docPr id="460" name="Pictur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887" cy="1516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9" w:type="dxa"/>
            <w:gridSpan w:val="2"/>
          </w:tcPr>
          <w:p w:rsidR="00A772A9" w:rsidRPr="002C115C" w:rsidRDefault="002C115C" w:rsidP="007552FB">
            <w:pPr>
              <w:rPr>
                <w:vertAlign w:val="superscript"/>
              </w:rPr>
            </w:pPr>
            <w:r>
              <w:t>180</w:t>
            </w:r>
            <w:r>
              <w:rPr>
                <w:vertAlign w:val="superscript"/>
              </w:rPr>
              <w:t>0</w:t>
            </w:r>
          </w:p>
        </w:tc>
      </w:tr>
      <w:tr w:rsidR="00A772A9" w:rsidTr="006762D4">
        <w:trPr>
          <w:trHeight w:val="1701"/>
        </w:trPr>
        <w:tc>
          <w:tcPr>
            <w:tcW w:w="3903" w:type="dxa"/>
          </w:tcPr>
          <w:p w:rsidR="00A772A9" w:rsidRDefault="00A772A9" w:rsidP="007552FB"/>
        </w:tc>
        <w:tc>
          <w:tcPr>
            <w:tcW w:w="4002" w:type="dxa"/>
          </w:tcPr>
          <w:p w:rsidR="00A772A9" w:rsidRDefault="00D041D1" w:rsidP="00D041D1">
            <w:pPr>
              <w:jc w:val="right"/>
            </w:pPr>
            <w:r>
              <w:t>A16</w:t>
            </w:r>
          </w:p>
        </w:tc>
        <w:tc>
          <w:tcPr>
            <w:tcW w:w="3805" w:type="dxa"/>
          </w:tcPr>
          <w:p w:rsidR="00A772A9" w:rsidRDefault="00A772A9" w:rsidP="007552FB"/>
        </w:tc>
        <w:tc>
          <w:tcPr>
            <w:tcW w:w="3904" w:type="dxa"/>
          </w:tcPr>
          <w:p w:rsidR="00A772A9" w:rsidRDefault="00D041D1" w:rsidP="00D041D1">
            <w:pPr>
              <w:jc w:val="right"/>
            </w:pPr>
            <w:r>
              <w:t>A15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2C115C" w:rsidP="002C115C">
            <w:r>
              <w:lastRenderedPageBreak/>
              <w:t xml:space="preserve">How is the MEDIAN calculated? </w:t>
            </w:r>
          </w:p>
        </w:tc>
        <w:tc>
          <w:tcPr>
            <w:tcW w:w="7709" w:type="dxa"/>
            <w:gridSpan w:val="2"/>
          </w:tcPr>
          <w:p w:rsidR="00DB01A3" w:rsidRDefault="002C115C" w:rsidP="007552FB">
            <w:r>
              <w:t xml:space="preserve">What is the MODE average?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Q17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6762D4" w:rsidP="00D041D1">
            <w:pPr>
              <w:jc w:val="right"/>
            </w:pPr>
            <w:r>
              <w:t>Q18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2C115C" w:rsidP="002C115C">
            <w:r>
              <w:t xml:space="preserve">How do we calculate the RANGE of a set of values? </w:t>
            </w:r>
          </w:p>
        </w:tc>
        <w:tc>
          <w:tcPr>
            <w:tcW w:w="7709" w:type="dxa"/>
            <w:gridSpan w:val="2"/>
          </w:tcPr>
          <w:p w:rsidR="00A42C1F" w:rsidRDefault="002C115C" w:rsidP="007552FB">
            <w:r>
              <w:t>How is PERIMETER calculated?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6762D4" w:rsidP="002C115C">
            <w:pPr>
              <w:jc w:val="right"/>
            </w:pPr>
            <w:r>
              <w:t>Q19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6762D4" w:rsidP="002C115C">
            <w:pPr>
              <w:jc w:val="right"/>
            </w:pPr>
            <w:r>
              <w:t>Q20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2C115C" w:rsidP="00DB01A3">
            <w:r>
              <w:lastRenderedPageBreak/>
              <w:t>The MODE is the value that appears the MOST</w:t>
            </w:r>
          </w:p>
        </w:tc>
        <w:tc>
          <w:tcPr>
            <w:tcW w:w="7709" w:type="dxa"/>
            <w:gridSpan w:val="2"/>
          </w:tcPr>
          <w:p w:rsidR="00DB01A3" w:rsidRDefault="002C115C" w:rsidP="00DB01A3">
            <w:r>
              <w:t>The values must be in order and then the MIDDLE value is found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A18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A17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2C115C" w:rsidP="002C115C">
            <w:r>
              <w:t>All of the outside edges of a shape are measured and added together</w:t>
            </w:r>
          </w:p>
        </w:tc>
        <w:tc>
          <w:tcPr>
            <w:tcW w:w="7709" w:type="dxa"/>
            <w:gridSpan w:val="2"/>
          </w:tcPr>
          <w:p w:rsidR="00A42C1F" w:rsidRDefault="00A42C1F" w:rsidP="00A42C1F">
            <w:r>
              <w:rPr>
                <w:rFonts w:eastAsiaTheme="minorEastAsia"/>
              </w:rPr>
              <w:t xml:space="preserve"> </w:t>
            </w:r>
            <w:r w:rsidR="002C115C">
              <w:t>Biggest Value – Smallest Value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6762D4" w:rsidP="00D041D1">
            <w:pPr>
              <w:jc w:val="right"/>
            </w:pPr>
            <w:r>
              <w:t>A20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6762D4" w:rsidP="00D041D1">
            <w:pPr>
              <w:jc w:val="right"/>
            </w:pPr>
            <w:r>
              <w:t>A19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DB01A3" w:rsidP="007F3AC7">
            <w:r>
              <w:lastRenderedPageBreak/>
              <w:t xml:space="preserve">What is the </w:t>
            </w:r>
            <w:r w:rsidR="007F3AC7">
              <w:t xml:space="preserve">general equation of a straight line? </w:t>
            </w:r>
          </w:p>
        </w:tc>
        <w:tc>
          <w:tcPr>
            <w:tcW w:w="7709" w:type="dxa"/>
            <w:gridSpan w:val="2"/>
          </w:tcPr>
          <w:p w:rsidR="00DB01A3" w:rsidRDefault="002C115C" w:rsidP="007552FB">
            <w:r>
              <w:t xml:space="preserve">What makes two shapes CONGRUENT?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Q21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Q22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DB01A3" w:rsidP="007552FB"/>
          <w:p w:rsidR="00DB01A3" w:rsidRDefault="00DB01A3" w:rsidP="007552FB"/>
          <w:p w:rsidR="00DB01A3" w:rsidRDefault="002C115C" w:rsidP="007552FB">
            <w:r>
              <w:t>What are the FACTORS</w:t>
            </w:r>
            <w:r w:rsidR="00035E85">
              <w:t>?</w:t>
            </w:r>
            <w:r>
              <w:t xml:space="preserve"> </w:t>
            </w:r>
          </w:p>
          <w:p w:rsidR="00DB01A3" w:rsidRDefault="00DB01A3" w:rsidP="007552FB"/>
          <w:p w:rsidR="00DB01A3" w:rsidRDefault="00DB01A3" w:rsidP="007552FB"/>
        </w:tc>
        <w:tc>
          <w:tcPr>
            <w:tcW w:w="7709" w:type="dxa"/>
            <w:gridSpan w:val="2"/>
          </w:tcPr>
          <w:p w:rsidR="00DB01A3" w:rsidRDefault="007552FB" w:rsidP="007552FB">
            <w:r>
              <w:t xml:space="preserve">How do you estimate the mean from a frequency table? </w:t>
            </w:r>
          </w:p>
          <w:p w:rsidR="007552FB" w:rsidRDefault="007552FB" w:rsidP="007552FB"/>
          <w:p w:rsidR="007552FB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863040" behindDoc="1" locked="0" layoutInCell="1" allowOverlap="1" wp14:anchorId="3E639607" wp14:editId="0D7F4E0F">
                  <wp:simplePos x="0" y="0"/>
                  <wp:positionH relativeFrom="column">
                    <wp:posOffset>1310640</wp:posOffset>
                  </wp:positionH>
                  <wp:positionV relativeFrom="paragraph">
                    <wp:posOffset>5715</wp:posOffset>
                  </wp:positionV>
                  <wp:extent cx="2200275" cy="1371600"/>
                  <wp:effectExtent l="0" t="0" r="9525" b="0"/>
                  <wp:wrapNone/>
                  <wp:docPr id="334" name="Pictur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52FB" w:rsidRDefault="007552FB" w:rsidP="007552FB"/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Q23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Q24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7F3AC7" w:rsidRDefault="002C115C" w:rsidP="007F3AC7">
            <w:r>
              <w:lastRenderedPageBreak/>
              <w:t>For two shapes to be congruent they must be the same shape and size</w:t>
            </w:r>
          </w:p>
        </w:tc>
        <w:tc>
          <w:tcPr>
            <w:tcW w:w="7709" w:type="dxa"/>
            <w:gridSpan w:val="2"/>
          </w:tcPr>
          <w:p w:rsidR="007F3AC7" w:rsidRPr="007F3AC7" w:rsidRDefault="007F3AC7" w:rsidP="007F3AC7">
            <w:pPr>
              <w:rPr>
                <w:rFonts w:eastAsiaTheme="minorEastAsia"/>
              </w:rPr>
            </w:pPr>
            <m:oMathPara>
              <m:oMath>
                <m:r>
                  <m:t xml:space="preserve">y=mx+c </m:t>
                </m:r>
              </m:oMath>
            </m:oMathPara>
          </w:p>
          <w:p w:rsidR="00DB01A3" w:rsidRDefault="007F3AC7" w:rsidP="007F3AC7">
            <w:r>
              <w:rPr>
                <w:rFonts w:eastAsiaTheme="minorEastAsia"/>
              </w:rPr>
              <w:t>where m is the gradient and c is the y-intercept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  <w:tcBorders>
              <w:bottom w:val="single" w:sz="4" w:space="0" w:color="auto"/>
            </w:tcBorders>
          </w:tcPr>
          <w:p w:rsidR="00DB01A3" w:rsidRDefault="002C115C" w:rsidP="007F3AC7">
            <w:r>
              <w:rPr>
                <w:noProof/>
                <w:lang w:eastAsia="en-GB"/>
              </w:rPr>
              <w:drawing>
                <wp:inline distT="0" distB="0" distL="0" distR="0" wp14:anchorId="6635D34F" wp14:editId="39F870B7">
                  <wp:extent cx="1924050" cy="1057897"/>
                  <wp:effectExtent l="0" t="0" r="0" b="9525"/>
                  <wp:docPr id="462" name="Pictur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685" cy="1061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  <w:tcBorders>
              <w:bottom w:val="single" w:sz="4" w:space="0" w:color="auto"/>
            </w:tcBorders>
          </w:tcPr>
          <w:p w:rsidR="00DB01A3" w:rsidRDefault="00D041D1" w:rsidP="007552FB">
            <w:pPr>
              <w:jc w:val="right"/>
            </w:pPr>
            <w:r>
              <w:t>A22</w:t>
            </w:r>
          </w:p>
        </w:tc>
        <w:tc>
          <w:tcPr>
            <w:tcW w:w="3805" w:type="dxa"/>
          </w:tcPr>
          <w:p w:rsidR="00DB01A3" w:rsidRDefault="007F3AC7" w:rsidP="007552FB">
            <w:r>
              <w:rPr>
                <w:noProof/>
                <w:lang w:eastAsia="en-GB"/>
              </w:rPr>
              <w:drawing>
                <wp:inline distT="0" distB="0" distL="0" distR="0" wp14:anchorId="0B08EF5B" wp14:editId="70D3257C">
                  <wp:extent cx="1244254" cy="932284"/>
                  <wp:effectExtent l="0" t="0" r="0" b="127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897" cy="930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A21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  <w:tcBorders>
              <w:top w:val="single" w:sz="4" w:space="0" w:color="auto"/>
              <w:bottom w:val="nil"/>
            </w:tcBorders>
          </w:tcPr>
          <w:p w:rsidR="00DB01A3" w:rsidRDefault="007135F6" w:rsidP="007552FB">
            <w:pPr>
              <w:pStyle w:val="ListParagraph"/>
              <w:numPr>
                <w:ilvl w:val="0"/>
                <w:numId w:val="1"/>
              </w:numPr>
            </w:pPr>
            <w:r>
              <w:t>Calculate the midpoint</w:t>
            </w:r>
            <w:r w:rsidR="007552FB" w:rsidRPr="007552FB">
              <w:t xml:space="preserve"> of </w:t>
            </w:r>
            <w:r w:rsidR="007552FB">
              <w:t xml:space="preserve">each group </w:t>
            </w:r>
          </w:p>
          <w:p w:rsidR="007552FB" w:rsidRDefault="007552FB" w:rsidP="007552FB">
            <w:pPr>
              <w:pStyle w:val="ListParagraph"/>
              <w:numPr>
                <w:ilvl w:val="0"/>
                <w:numId w:val="1"/>
              </w:numPr>
            </w:pPr>
            <w:r>
              <w:t>Multiply each midpoint by its frequency</w:t>
            </w:r>
          </w:p>
          <w:p w:rsidR="007552FB" w:rsidRPr="007552FB" w:rsidRDefault="007552FB" w:rsidP="007552FB">
            <w:pPr>
              <w:pStyle w:val="ListParagraph"/>
              <w:numPr>
                <w:ilvl w:val="0"/>
                <w:numId w:val="1"/>
              </w:numPr>
            </w:pPr>
            <w:r>
              <w:t xml:space="preserve">Add together the </w:t>
            </w:r>
            <m:oMath>
              <m:r>
                <m:t>m×f</m:t>
              </m:r>
            </m:oMath>
            <w:r>
              <w:rPr>
                <w:rFonts w:eastAsiaTheme="minorEastAsia"/>
              </w:rPr>
              <w:t xml:space="preserve"> column </w:t>
            </w:r>
          </w:p>
          <w:p w:rsidR="007552FB" w:rsidRPr="007552FB" w:rsidRDefault="007552FB" w:rsidP="007552FB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eastAsiaTheme="minorEastAsia"/>
              </w:rPr>
              <w:t xml:space="preserve">Divide by the total frequency </w:t>
            </w:r>
          </w:p>
          <w:p w:rsidR="007552FB" w:rsidRPr="007552FB" w:rsidRDefault="007552FB" w:rsidP="007552FB">
            <w:pPr>
              <w:pStyle w:val="ListParagraph"/>
              <w:jc w:val="left"/>
            </w:pPr>
          </w:p>
          <w:p w:rsidR="007552FB" w:rsidRPr="007552FB" w:rsidRDefault="007552FB" w:rsidP="007552FB">
            <w:pPr>
              <w:pStyle w:val="ListParagraph"/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64064" behindDoc="1" locked="0" layoutInCell="1" allowOverlap="1" wp14:anchorId="430BCB6F" wp14:editId="36882E20">
                  <wp:simplePos x="0" y="0"/>
                  <wp:positionH relativeFrom="column">
                    <wp:posOffset>1181100</wp:posOffset>
                  </wp:positionH>
                  <wp:positionV relativeFrom="paragraph">
                    <wp:posOffset>635</wp:posOffset>
                  </wp:positionV>
                  <wp:extent cx="2905125" cy="1162050"/>
                  <wp:effectExtent l="0" t="0" r="9525" b="0"/>
                  <wp:wrapNone/>
                  <wp:docPr id="335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01A3" w:rsidRDefault="00DB01A3" w:rsidP="007F3AC7"/>
        </w:tc>
        <w:tc>
          <w:tcPr>
            <w:tcW w:w="7709" w:type="dxa"/>
            <w:gridSpan w:val="2"/>
          </w:tcPr>
          <w:p w:rsidR="00DB01A3" w:rsidRPr="00035E85" w:rsidRDefault="00035E85" w:rsidP="00035E85">
            <w:r w:rsidRPr="00035E85">
              <w:rPr>
                <w:rStyle w:val="Emphasis"/>
                <w:rFonts w:cs="Arial"/>
                <w:b/>
                <w:bCs/>
                <w:i w:val="0"/>
                <w:iCs w:val="0"/>
                <w:shd w:val="clear" w:color="auto" w:fill="FFFFFF"/>
              </w:rPr>
              <w:t>Factors</w:t>
            </w:r>
            <w:r w:rsidRPr="00035E85">
              <w:rPr>
                <w:rStyle w:val="apple-converted-space"/>
                <w:rFonts w:cs="Arial"/>
                <w:shd w:val="clear" w:color="auto" w:fill="FFFFFF"/>
              </w:rPr>
              <w:t> </w:t>
            </w:r>
            <w:r w:rsidRPr="00035E85">
              <w:rPr>
                <w:rFonts w:cs="Arial"/>
                <w:shd w:val="clear" w:color="auto" w:fill="FFFFFF"/>
              </w:rPr>
              <w:t>are numbers we can multiply together to get another number: Example: 2 and 3 are</w:t>
            </w:r>
            <w:r w:rsidRPr="00035E85">
              <w:rPr>
                <w:rStyle w:val="apple-converted-space"/>
                <w:rFonts w:cs="Arial"/>
                <w:shd w:val="clear" w:color="auto" w:fill="FFFFFF"/>
              </w:rPr>
              <w:t> </w:t>
            </w:r>
            <w:r w:rsidRPr="00035E85">
              <w:rPr>
                <w:rStyle w:val="Emphasis"/>
                <w:rFonts w:cs="Arial"/>
                <w:b/>
                <w:bCs/>
                <w:i w:val="0"/>
                <w:iCs w:val="0"/>
                <w:shd w:val="clear" w:color="auto" w:fill="FFFFFF"/>
              </w:rPr>
              <w:t>factors</w:t>
            </w:r>
            <w:r w:rsidRPr="00035E85">
              <w:rPr>
                <w:rStyle w:val="apple-converted-space"/>
                <w:rFonts w:cs="Arial"/>
                <w:shd w:val="clear" w:color="auto" w:fill="FFFFFF"/>
              </w:rPr>
              <w:t> </w:t>
            </w:r>
            <w:r w:rsidRPr="00035E85">
              <w:rPr>
                <w:rFonts w:cs="Arial"/>
                <w:shd w:val="clear" w:color="auto" w:fill="FFFFFF"/>
              </w:rPr>
              <w:t>of 6, because 2 × 3 = 6. A number can have MANY</w:t>
            </w:r>
            <w:r w:rsidRPr="00035E85">
              <w:rPr>
                <w:rStyle w:val="apple-converted-space"/>
                <w:rFonts w:cs="Arial"/>
                <w:shd w:val="clear" w:color="auto" w:fill="FFFFFF"/>
              </w:rPr>
              <w:t> </w:t>
            </w:r>
            <w:r w:rsidRPr="00035E85">
              <w:rPr>
                <w:rStyle w:val="Emphasis"/>
                <w:rFonts w:cs="Arial"/>
                <w:b/>
                <w:bCs/>
                <w:i w:val="0"/>
                <w:iCs w:val="0"/>
                <w:shd w:val="clear" w:color="auto" w:fill="FFFFFF"/>
              </w:rPr>
              <w:t>factors</w:t>
            </w:r>
            <w:r w:rsidRPr="00035E85">
              <w:rPr>
                <w:rFonts w:cs="Arial"/>
                <w:shd w:val="clear" w:color="auto" w:fill="FFFFFF"/>
              </w:rPr>
              <w:t>!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  <w:tcBorders>
              <w:top w:val="nil"/>
              <w:bottom w:val="nil"/>
              <w:right w:val="nil"/>
            </w:tcBorders>
          </w:tcPr>
          <w:p w:rsidR="00DB01A3" w:rsidRDefault="00DB01A3" w:rsidP="007552FB"/>
          <w:p w:rsidR="007552FB" w:rsidRDefault="007552FB" w:rsidP="007552FB">
            <w:r>
              <w:t xml:space="preserve">Mean = </w:t>
            </w:r>
            <m:oMath>
              <m:r>
                <m:t>155÷11</m:t>
              </m:r>
            </m:oMath>
          </w:p>
        </w:tc>
        <w:tc>
          <w:tcPr>
            <w:tcW w:w="4002" w:type="dxa"/>
            <w:tcBorders>
              <w:top w:val="nil"/>
              <w:left w:val="nil"/>
              <w:bottom w:val="nil"/>
            </w:tcBorders>
          </w:tcPr>
          <w:p w:rsidR="00DB01A3" w:rsidRDefault="00D041D1" w:rsidP="00D041D1">
            <w:pPr>
              <w:jc w:val="right"/>
            </w:pPr>
            <w:r>
              <w:t>A24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A23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  <w:tcBorders>
              <w:top w:val="nil"/>
            </w:tcBorders>
          </w:tcPr>
          <w:p w:rsidR="00DB01A3" w:rsidRDefault="00035E85" w:rsidP="007552FB">
            <w:r>
              <w:lastRenderedPageBreak/>
              <w:t xml:space="preserve">What are the first 5 PRIME Numbers? </w:t>
            </w:r>
            <w:r w:rsidR="00923D31">
              <w:t xml:space="preserve"> </w:t>
            </w:r>
          </w:p>
        </w:tc>
        <w:tc>
          <w:tcPr>
            <w:tcW w:w="7709" w:type="dxa"/>
            <w:gridSpan w:val="2"/>
          </w:tcPr>
          <w:p w:rsidR="00DB01A3" w:rsidRDefault="00923D31" w:rsidP="007552FB">
            <w:r>
              <w:t xml:space="preserve">Which formula calculates the volume of a pyramid?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Q25</w:t>
            </w:r>
          </w:p>
        </w:tc>
        <w:tc>
          <w:tcPr>
            <w:tcW w:w="3805" w:type="dxa"/>
          </w:tcPr>
          <w:p w:rsidR="00DB01A3" w:rsidRDefault="00923D31" w:rsidP="007552FB">
            <w:r>
              <w:rPr>
                <w:noProof/>
                <w:lang w:eastAsia="en-GB"/>
              </w:rPr>
              <w:drawing>
                <wp:inline distT="0" distB="0" distL="0" distR="0" wp14:anchorId="7307B239" wp14:editId="094D3C68">
                  <wp:extent cx="838200" cy="87884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311" cy="88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Q26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DB01A3" w:rsidP="007552FB"/>
          <w:p w:rsidR="00DB01A3" w:rsidRDefault="00035E85" w:rsidP="007552FB">
            <w:r>
              <w:t xml:space="preserve">What are the first 15 SQUARE numbers? </w:t>
            </w:r>
          </w:p>
          <w:p w:rsidR="00DB01A3" w:rsidRDefault="00DB01A3" w:rsidP="007552FB"/>
          <w:p w:rsidR="00DB01A3" w:rsidRDefault="00DB01A3" w:rsidP="007552FB"/>
        </w:tc>
        <w:tc>
          <w:tcPr>
            <w:tcW w:w="7709" w:type="dxa"/>
            <w:gridSpan w:val="2"/>
          </w:tcPr>
          <w:p w:rsidR="00DB01A3" w:rsidRDefault="00035E85" w:rsidP="007552FB">
            <w:r>
              <w:t xml:space="preserve">What are the first 5 CUBED numbers? </w:t>
            </w:r>
            <w:r w:rsidR="00923D31">
              <w:t xml:space="preserve">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Q27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Q28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923D31" w:rsidP="00923D31">
            <m:oMathPara>
              <m:oMath>
                <m:r>
                  <w:lastRenderedPageBreak/>
                  <m:t xml:space="preserve">Volume=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1</m:t>
                    </m:r>
                  </m:num>
                  <m:den>
                    <m:r>
                      <m:t>3</m:t>
                    </m:r>
                  </m:den>
                </m:f>
                <m:r>
                  <m:t>×base area ×height</m:t>
                </m:r>
              </m:oMath>
            </m:oMathPara>
          </w:p>
        </w:tc>
        <w:tc>
          <w:tcPr>
            <w:tcW w:w="7709" w:type="dxa"/>
            <w:gridSpan w:val="2"/>
          </w:tcPr>
          <w:p w:rsidR="00DB01A3" w:rsidRDefault="00035E85" w:rsidP="00923D31">
            <w:r>
              <w:t>2, 3, 5, 7, 11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923D31" w:rsidP="007552FB">
            <w:r>
              <w:rPr>
                <w:noProof/>
                <w:lang w:eastAsia="en-GB"/>
              </w:rPr>
              <w:drawing>
                <wp:inline distT="0" distB="0" distL="0" distR="0" wp14:anchorId="1241A063" wp14:editId="7AB2C396">
                  <wp:extent cx="838200" cy="87884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311" cy="884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A26</w:t>
            </w:r>
          </w:p>
        </w:tc>
        <w:tc>
          <w:tcPr>
            <w:tcW w:w="3805" w:type="dxa"/>
          </w:tcPr>
          <w:p w:rsidR="00DB01A3" w:rsidRDefault="00035E85" w:rsidP="007552FB">
            <w:r>
              <w:rPr>
                <w:noProof/>
                <w:lang w:eastAsia="en-GB"/>
              </w:rPr>
              <w:t xml:space="preserve">Prime Numbers have exactly 2 factors </w:t>
            </w: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A25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035E85" w:rsidP="00035E85">
            <w:r>
              <w:t>1, 8, 27, 64, 125</w:t>
            </w:r>
          </w:p>
        </w:tc>
        <w:tc>
          <w:tcPr>
            <w:tcW w:w="7709" w:type="dxa"/>
            <w:gridSpan w:val="2"/>
          </w:tcPr>
          <w:p w:rsidR="00923D31" w:rsidRPr="00923D31" w:rsidRDefault="00035E85" w:rsidP="00923D3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1, 4, 9, 16, 25, 36, 49, 64, 81, 100, 121, 144, 169, 196, 225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Pr="00035E85" w:rsidRDefault="00035E85" w:rsidP="007552FB">
            <w:r>
              <w:t>5</w:t>
            </w:r>
            <w:r>
              <w:rPr>
                <w:vertAlign w:val="superscript"/>
              </w:rPr>
              <w:t>3</w:t>
            </w:r>
            <w:r>
              <w:t xml:space="preserve"> = 5 x 5 x 5 = 125</w:t>
            </w:r>
          </w:p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A28</w:t>
            </w:r>
          </w:p>
        </w:tc>
        <w:tc>
          <w:tcPr>
            <w:tcW w:w="3805" w:type="dxa"/>
          </w:tcPr>
          <w:p w:rsidR="00DB01A3" w:rsidRPr="00035E85" w:rsidRDefault="00035E85" w:rsidP="007552FB">
            <w:r>
              <w:t>15</w:t>
            </w:r>
            <w:r>
              <w:rPr>
                <w:vertAlign w:val="superscript"/>
              </w:rPr>
              <w:t>2</w:t>
            </w:r>
            <w:r>
              <w:t xml:space="preserve"> = 15 x 15 = 225</w:t>
            </w: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A27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035E85" w:rsidP="007552FB">
            <w:r>
              <w:lastRenderedPageBreak/>
              <w:t xml:space="preserve">What does BIDMAS represent? </w:t>
            </w:r>
            <w:r w:rsidR="00087BDE">
              <w:rPr>
                <w:rFonts w:eastAsiaTheme="minorEastAsia"/>
              </w:rPr>
              <w:t xml:space="preserve"> </w:t>
            </w:r>
          </w:p>
        </w:tc>
        <w:tc>
          <w:tcPr>
            <w:tcW w:w="7709" w:type="dxa"/>
            <w:gridSpan w:val="2"/>
          </w:tcPr>
          <w:p w:rsidR="00DB01A3" w:rsidRDefault="00087BDE" w:rsidP="007552FB">
            <w:r>
              <w:t xml:space="preserve">How are cumulative frequency values calculated?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Q29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Q30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035E85" w:rsidP="00035E85">
            <w:r>
              <w:t xml:space="preserve">How many SIGNIFICANT figures do these numbers have?  </w:t>
            </w:r>
          </w:p>
          <w:p w:rsidR="00035E85" w:rsidRDefault="00035E85" w:rsidP="00035E85">
            <w:pPr>
              <w:pStyle w:val="ListParagraph"/>
              <w:numPr>
                <w:ilvl w:val="0"/>
                <w:numId w:val="3"/>
              </w:numPr>
            </w:pPr>
            <w:r>
              <w:t xml:space="preserve">3267 </w:t>
            </w:r>
          </w:p>
          <w:p w:rsidR="00035E85" w:rsidRDefault="00035E85" w:rsidP="00035E85">
            <w:pPr>
              <w:pStyle w:val="ListParagraph"/>
              <w:numPr>
                <w:ilvl w:val="0"/>
                <w:numId w:val="3"/>
              </w:numPr>
            </w:pPr>
            <w:r>
              <w:t>3206</w:t>
            </w:r>
          </w:p>
          <w:p w:rsidR="00035E85" w:rsidRDefault="00035E85" w:rsidP="00035E85">
            <w:pPr>
              <w:pStyle w:val="ListParagraph"/>
              <w:numPr>
                <w:ilvl w:val="0"/>
                <w:numId w:val="3"/>
              </w:numPr>
            </w:pPr>
            <w:r>
              <w:t xml:space="preserve">3260 </w:t>
            </w:r>
          </w:p>
          <w:p w:rsidR="00035E85" w:rsidRPr="00035E85" w:rsidRDefault="00035E85" w:rsidP="00035E85">
            <w:pPr>
              <w:pStyle w:val="ListParagraph"/>
              <w:numPr>
                <w:ilvl w:val="0"/>
                <w:numId w:val="3"/>
              </w:numPr>
            </w:pPr>
            <w:r>
              <w:t xml:space="preserve">0.032 </w:t>
            </w:r>
          </w:p>
        </w:tc>
        <w:tc>
          <w:tcPr>
            <w:tcW w:w="7709" w:type="dxa"/>
            <w:gridSpan w:val="2"/>
          </w:tcPr>
          <w:p w:rsidR="000130B5" w:rsidRDefault="00035E85" w:rsidP="00035E85">
            <w:r>
              <w:t xml:space="preserve">How many grams in a </w:t>
            </w:r>
            <w:r w:rsidRPr="00190A3C">
              <w:rPr>
                <w:b/>
              </w:rPr>
              <w:t>kilo</w:t>
            </w:r>
            <w:r>
              <w:t xml:space="preserve">gram? </w:t>
            </w:r>
          </w:p>
          <w:p w:rsidR="00035E85" w:rsidRDefault="00035E85" w:rsidP="00035E85">
            <w:r>
              <w:t xml:space="preserve">How many metres in a </w:t>
            </w:r>
            <w:r w:rsidRPr="00190A3C">
              <w:rPr>
                <w:b/>
              </w:rPr>
              <w:t>kilo</w:t>
            </w:r>
            <w:r>
              <w:t xml:space="preserve">metre?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Q31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Q32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087BDE" w:rsidP="007552FB"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250BAD1C" wp14:editId="4BFCDE1E">
                  <wp:extent cx="3171825" cy="1600200"/>
                  <wp:effectExtent l="0" t="0" r="9525" b="0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9" w:type="dxa"/>
            <w:gridSpan w:val="2"/>
          </w:tcPr>
          <w:p w:rsidR="00DB01A3" w:rsidRPr="00035E85" w:rsidRDefault="00035E85" w:rsidP="007552FB">
            <w:pPr>
              <w:rPr>
                <w:sz w:val="32"/>
                <w:szCs w:val="32"/>
              </w:rPr>
            </w:pPr>
            <w:r w:rsidRPr="00035E85">
              <w:rPr>
                <w:sz w:val="32"/>
                <w:szCs w:val="32"/>
              </w:rPr>
              <w:t xml:space="preserve">BIDMAS helps us remember the order in which we should work out a calculation. </w:t>
            </w:r>
          </w:p>
          <w:p w:rsidR="00035E85" w:rsidRPr="00035E85" w:rsidRDefault="00035E85" w:rsidP="007552FB">
            <w:pPr>
              <w:rPr>
                <w:sz w:val="32"/>
                <w:szCs w:val="32"/>
              </w:rPr>
            </w:pPr>
            <w:r w:rsidRPr="00035E85">
              <w:rPr>
                <w:sz w:val="32"/>
                <w:szCs w:val="32"/>
              </w:rPr>
              <w:t xml:space="preserve">B – Brackets First </w:t>
            </w:r>
          </w:p>
          <w:p w:rsidR="00035E85" w:rsidRPr="00035E85" w:rsidRDefault="00035E85" w:rsidP="007552FB">
            <w:pPr>
              <w:rPr>
                <w:sz w:val="32"/>
                <w:szCs w:val="32"/>
              </w:rPr>
            </w:pPr>
            <w:r w:rsidRPr="00035E85">
              <w:rPr>
                <w:sz w:val="32"/>
                <w:szCs w:val="32"/>
              </w:rPr>
              <w:t xml:space="preserve">I – Indices Second </w:t>
            </w:r>
          </w:p>
          <w:p w:rsidR="00035E85" w:rsidRPr="00035E85" w:rsidRDefault="00035E85" w:rsidP="007552FB">
            <w:pPr>
              <w:rPr>
                <w:sz w:val="32"/>
                <w:szCs w:val="32"/>
              </w:rPr>
            </w:pPr>
            <w:r w:rsidRPr="00035E85">
              <w:rPr>
                <w:sz w:val="32"/>
                <w:szCs w:val="32"/>
              </w:rPr>
              <w:t xml:space="preserve">D – Division Third </w:t>
            </w:r>
          </w:p>
          <w:p w:rsidR="00035E85" w:rsidRPr="00035E85" w:rsidRDefault="00035E85" w:rsidP="007552FB">
            <w:pPr>
              <w:rPr>
                <w:sz w:val="32"/>
                <w:szCs w:val="32"/>
              </w:rPr>
            </w:pPr>
            <w:r w:rsidRPr="00035E85">
              <w:rPr>
                <w:sz w:val="32"/>
                <w:szCs w:val="32"/>
              </w:rPr>
              <w:t xml:space="preserve">M- Multiplication Forth </w:t>
            </w:r>
          </w:p>
          <w:p w:rsidR="00035E85" w:rsidRPr="00035E85" w:rsidRDefault="00035E85" w:rsidP="007552FB">
            <w:pPr>
              <w:rPr>
                <w:sz w:val="32"/>
                <w:szCs w:val="32"/>
              </w:rPr>
            </w:pPr>
            <w:r w:rsidRPr="00035E85">
              <w:rPr>
                <w:sz w:val="32"/>
                <w:szCs w:val="32"/>
              </w:rPr>
              <w:t xml:space="preserve">A – Addition Fifth </w:t>
            </w:r>
          </w:p>
          <w:p w:rsidR="00035E85" w:rsidRDefault="00035E85" w:rsidP="007552FB">
            <w:r w:rsidRPr="00035E85">
              <w:rPr>
                <w:sz w:val="32"/>
                <w:szCs w:val="32"/>
              </w:rPr>
              <w:t>S – Subtraction Sixth</w:t>
            </w:r>
            <w:r>
              <w:t xml:space="preserve">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7135F6" w:rsidP="007552FB">
            <w:r>
              <w:t>Add the frequencies</w:t>
            </w:r>
          </w:p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A30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A29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0130B5" w:rsidRPr="00190A3C" w:rsidRDefault="00190A3C" w:rsidP="00190A3C">
            <w:pPr>
              <w:rPr>
                <w:rFonts w:asciiTheme="minorHAnsi" w:eastAsiaTheme="minorEastAsia" w:hAnsiTheme="minorHAnsi"/>
                <w:b/>
              </w:rPr>
            </w:pPr>
            <w:r w:rsidRPr="00190A3C">
              <w:rPr>
                <w:rFonts w:asciiTheme="minorHAnsi" w:eastAsiaTheme="minorEastAsia" w:hAnsiTheme="minorHAnsi"/>
                <w:b/>
              </w:rPr>
              <w:t>1000</w:t>
            </w:r>
          </w:p>
          <w:p w:rsidR="00DB01A3" w:rsidRDefault="00DB01A3" w:rsidP="00035E85"/>
        </w:tc>
        <w:tc>
          <w:tcPr>
            <w:tcW w:w="7709" w:type="dxa"/>
            <w:gridSpan w:val="2"/>
          </w:tcPr>
          <w:p w:rsidR="00DB01A3" w:rsidRDefault="00035E85" w:rsidP="00035E85">
            <w:pPr>
              <w:pStyle w:val="ListParagraph"/>
              <w:numPr>
                <w:ilvl w:val="0"/>
                <w:numId w:val="4"/>
              </w:numPr>
            </w:pPr>
            <w:r>
              <w:t xml:space="preserve">4 </w:t>
            </w:r>
          </w:p>
          <w:p w:rsidR="00035E85" w:rsidRDefault="00035E85" w:rsidP="00035E85">
            <w:pPr>
              <w:pStyle w:val="ListParagraph"/>
              <w:numPr>
                <w:ilvl w:val="0"/>
                <w:numId w:val="4"/>
              </w:numPr>
            </w:pPr>
            <w:r>
              <w:t>4</w:t>
            </w:r>
          </w:p>
          <w:p w:rsidR="00035E85" w:rsidRDefault="00035E85" w:rsidP="00035E85">
            <w:pPr>
              <w:pStyle w:val="ListParagraph"/>
              <w:numPr>
                <w:ilvl w:val="0"/>
                <w:numId w:val="4"/>
              </w:numPr>
            </w:pPr>
            <w:r>
              <w:t xml:space="preserve">3 </w:t>
            </w:r>
          </w:p>
          <w:p w:rsidR="00035E85" w:rsidRDefault="00035E85" w:rsidP="00035E85">
            <w:pPr>
              <w:pStyle w:val="ListParagraph"/>
              <w:numPr>
                <w:ilvl w:val="0"/>
                <w:numId w:val="4"/>
              </w:numPr>
            </w:pPr>
            <w:r>
              <w:t xml:space="preserve">2 </w:t>
            </w:r>
          </w:p>
          <w:p w:rsidR="00035E85" w:rsidRPr="00035E85" w:rsidRDefault="00035E85" w:rsidP="00035E85">
            <w:pPr>
              <w:ind w:left="360"/>
              <w:rPr>
                <w:szCs w:val="40"/>
              </w:rPr>
            </w:pPr>
            <w:r>
              <w:rPr>
                <w:rStyle w:val="apple-converted-space"/>
                <w:szCs w:val="40"/>
                <w:shd w:val="clear" w:color="auto" w:fill="FFFFFF"/>
              </w:rPr>
              <w:t>Significant figures are all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the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nonzero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digits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of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a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number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and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the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zeros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that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are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included</w:t>
            </w:r>
            <w:r>
              <w:rPr>
                <w:rStyle w:val="oneclick-link"/>
                <w:szCs w:val="40"/>
                <w:shd w:val="clear" w:color="auto" w:fill="FFFFFF"/>
              </w:rPr>
              <w:t xml:space="preserve"> 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between</w:t>
            </w:r>
            <w:r w:rsidRPr="00035E85">
              <w:rPr>
                <w:rStyle w:val="apple-converted-space"/>
                <w:szCs w:val="40"/>
                <w:shd w:val="clear" w:color="auto" w:fill="FFFFFF"/>
              </w:rPr>
              <w:t> </w:t>
            </w:r>
            <w:r w:rsidRPr="00035E85">
              <w:rPr>
                <w:rStyle w:val="oneclick-link"/>
                <w:szCs w:val="40"/>
                <w:shd w:val="clear" w:color="auto" w:fill="FFFFFF"/>
              </w:rPr>
              <w:t>the</w:t>
            </w:r>
            <w:r>
              <w:rPr>
                <w:rStyle w:val="oneclick-link"/>
                <w:szCs w:val="40"/>
                <w:shd w:val="clear" w:color="auto" w:fill="FFFFFF"/>
              </w:rPr>
              <w:t>m.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A32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A31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0130B5" w:rsidRDefault="00190A3C" w:rsidP="007552FB">
            <w:r>
              <w:lastRenderedPageBreak/>
              <w:t xml:space="preserve">How many centimetres in a metre? </w:t>
            </w:r>
          </w:p>
        </w:tc>
        <w:tc>
          <w:tcPr>
            <w:tcW w:w="7709" w:type="dxa"/>
            <w:gridSpan w:val="2"/>
          </w:tcPr>
          <w:p w:rsidR="00DB01A3" w:rsidRDefault="00190A3C" w:rsidP="007552FB">
            <w:r>
              <w:t xml:space="preserve">How do we </w:t>
            </w:r>
            <w:r w:rsidRPr="00190A3C">
              <w:rPr>
                <w:b/>
              </w:rPr>
              <w:t xml:space="preserve">expand </w:t>
            </w:r>
          </w:p>
          <w:p w:rsidR="00190A3C" w:rsidRDefault="00190A3C" w:rsidP="00190A3C">
            <m:oMath>
              <m:r>
                <m:t>2x(x-7)</m:t>
              </m:r>
            </m:oMath>
            <w:r>
              <w:rPr>
                <w:rFonts w:eastAsiaTheme="minorEastAsia"/>
              </w:rPr>
              <w:t>?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6762D4" w:rsidP="007552FB">
            <w:pPr>
              <w:jc w:val="right"/>
            </w:pPr>
            <w:r>
              <w:t>Q33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Q34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DB01A3" w:rsidP="007552FB"/>
          <w:p w:rsidR="00DB01A3" w:rsidRDefault="00DB01A3" w:rsidP="007552FB"/>
          <w:p w:rsidR="00DB01A3" w:rsidRDefault="00322B15" w:rsidP="007552FB">
            <w:r>
              <w:t xml:space="preserve">What do parallel lines have in common? </w:t>
            </w:r>
          </w:p>
          <w:p w:rsidR="00DB01A3" w:rsidRDefault="00DB01A3" w:rsidP="007552FB"/>
          <w:p w:rsidR="00DB01A3" w:rsidRDefault="00DB01A3" w:rsidP="007552FB"/>
        </w:tc>
        <w:tc>
          <w:tcPr>
            <w:tcW w:w="7709" w:type="dxa"/>
            <w:gridSpan w:val="2"/>
          </w:tcPr>
          <w:p w:rsidR="00A9097C" w:rsidRDefault="00190A3C" w:rsidP="00A9097C">
            <w:r>
              <w:t>How do we expand and simplify</w:t>
            </w:r>
          </w:p>
          <w:p w:rsidR="00190A3C" w:rsidRDefault="00190A3C" w:rsidP="00A9097C">
            <w:r>
              <w:t xml:space="preserve">(x + 7)(x + 2)?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322B15" w:rsidP="007552FB">
            <w:r>
              <w:rPr>
                <w:noProof/>
                <w:lang w:eastAsia="en-GB"/>
              </w:rPr>
              <w:drawing>
                <wp:inline distT="0" distB="0" distL="0" distR="0" wp14:anchorId="3AEF3982" wp14:editId="067E007B">
                  <wp:extent cx="948318" cy="990600"/>
                  <wp:effectExtent l="0" t="0" r="4445" b="0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397" cy="99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Q35</w:t>
            </w:r>
          </w:p>
        </w:tc>
        <w:tc>
          <w:tcPr>
            <w:tcW w:w="3805" w:type="dxa"/>
          </w:tcPr>
          <w:p w:rsidR="00DB01A3" w:rsidRPr="000364CB" w:rsidRDefault="00DB01A3" w:rsidP="007552FB">
            <w:pPr>
              <w:rPr>
                <w:sz w:val="24"/>
                <w:szCs w:val="24"/>
              </w:rPr>
            </w:pP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Q36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190A3C" w:rsidRPr="00190A3C" w:rsidRDefault="00190A3C" w:rsidP="007552FB">
            <w:pPr>
              <w:rPr>
                <w:sz w:val="28"/>
                <w:szCs w:val="28"/>
              </w:rPr>
            </w:pPr>
            <w:r w:rsidRPr="00190A3C">
              <w:rPr>
                <w:sz w:val="28"/>
                <w:szCs w:val="28"/>
              </w:rPr>
              <w:lastRenderedPageBreak/>
              <w:t xml:space="preserve">We multiply whatever is outside the bracket by whatever is inside the bracket </w:t>
            </w:r>
          </w:p>
          <w:p w:rsidR="00DB01A3" w:rsidRPr="00190A3C" w:rsidRDefault="00190A3C" w:rsidP="007552FB">
            <w:pPr>
              <w:rPr>
                <w:sz w:val="28"/>
                <w:szCs w:val="28"/>
              </w:rPr>
            </w:pPr>
            <w:r w:rsidRPr="00190A3C">
              <w:rPr>
                <w:sz w:val="28"/>
                <w:szCs w:val="28"/>
              </w:rPr>
              <w:t xml:space="preserve">A grid can help… </w:t>
            </w:r>
          </w:p>
          <w:p w:rsidR="00190A3C" w:rsidRDefault="00190A3C" w:rsidP="007552FB"/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25"/>
              <w:gridCol w:w="2525"/>
              <w:gridCol w:w="2525"/>
            </w:tblGrid>
            <w:tr w:rsidR="00190A3C" w:rsidTr="00190A3C">
              <w:tc>
                <w:tcPr>
                  <w:tcW w:w="2525" w:type="dxa"/>
                </w:tcPr>
                <w:p w:rsidR="00190A3C" w:rsidRPr="00190A3C" w:rsidRDefault="00190A3C" w:rsidP="007552FB">
                  <w:pPr>
                    <w:rPr>
                      <w:szCs w:val="40"/>
                    </w:rPr>
                  </w:pPr>
                  <w:r w:rsidRPr="00190A3C">
                    <w:rPr>
                      <w:szCs w:val="40"/>
                    </w:rPr>
                    <w:t>x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7552FB">
                  <w:pPr>
                    <w:rPr>
                      <w:szCs w:val="40"/>
                    </w:rPr>
                  </w:pPr>
                  <w:r w:rsidRPr="00190A3C">
                    <w:rPr>
                      <w:szCs w:val="40"/>
                    </w:rPr>
                    <w:t>x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7552FB">
                  <w:pPr>
                    <w:rPr>
                      <w:szCs w:val="40"/>
                    </w:rPr>
                  </w:pPr>
                  <w:r w:rsidRPr="00190A3C">
                    <w:rPr>
                      <w:szCs w:val="40"/>
                    </w:rPr>
                    <w:t>-7</w:t>
                  </w:r>
                </w:p>
              </w:tc>
            </w:tr>
            <w:tr w:rsidR="00190A3C" w:rsidTr="00190A3C">
              <w:tc>
                <w:tcPr>
                  <w:tcW w:w="2525" w:type="dxa"/>
                </w:tcPr>
                <w:p w:rsidR="00190A3C" w:rsidRPr="00190A3C" w:rsidRDefault="00190A3C" w:rsidP="007552FB">
                  <w:pPr>
                    <w:rPr>
                      <w:szCs w:val="40"/>
                    </w:rPr>
                  </w:pPr>
                  <w:r w:rsidRPr="00190A3C">
                    <w:rPr>
                      <w:szCs w:val="40"/>
                    </w:rPr>
                    <w:t>2x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7552FB">
                  <w:pPr>
                    <w:rPr>
                      <w:rFonts w:ascii="Bradley Hand ITC" w:hAnsi="Bradley Hand ITC"/>
                      <w:szCs w:val="40"/>
                      <w:vertAlign w:val="superscript"/>
                    </w:rPr>
                  </w:pPr>
                  <w:r w:rsidRPr="00190A3C">
                    <w:rPr>
                      <w:rFonts w:ascii="Bradley Hand ITC" w:hAnsi="Bradley Hand ITC"/>
                      <w:szCs w:val="40"/>
                    </w:rPr>
                    <w:t>2x</w:t>
                  </w:r>
                  <w:r w:rsidRPr="00190A3C">
                    <w:rPr>
                      <w:rFonts w:ascii="Bradley Hand ITC" w:hAnsi="Bradley Hand ITC"/>
                      <w:szCs w:val="40"/>
                      <w:vertAlign w:val="superscript"/>
                    </w:rPr>
                    <w:t>2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7552FB">
                  <w:pPr>
                    <w:rPr>
                      <w:rFonts w:ascii="Bradley Hand ITC" w:hAnsi="Bradley Hand ITC"/>
                      <w:szCs w:val="40"/>
                    </w:rPr>
                  </w:pPr>
                  <w:r w:rsidRPr="00190A3C">
                    <w:rPr>
                      <w:rFonts w:ascii="Bradley Hand ITC" w:hAnsi="Bradley Hand ITC"/>
                      <w:szCs w:val="40"/>
                    </w:rPr>
                    <w:t>-14x</w:t>
                  </w:r>
                </w:p>
              </w:tc>
            </w:tr>
          </w:tbl>
          <w:p w:rsidR="00190A3C" w:rsidRDefault="00190A3C" w:rsidP="007552FB"/>
          <w:p w:rsidR="00190A3C" w:rsidRPr="00190A3C" w:rsidRDefault="00190A3C" w:rsidP="00190A3C"/>
        </w:tc>
        <w:tc>
          <w:tcPr>
            <w:tcW w:w="7709" w:type="dxa"/>
            <w:gridSpan w:val="2"/>
          </w:tcPr>
          <w:p w:rsidR="00DB01A3" w:rsidRPr="00190A3C" w:rsidRDefault="00190A3C" w:rsidP="000130B5">
            <w:pPr>
              <w:rPr>
                <w:b/>
              </w:rPr>
            </w:pPr>
            <m:oMathPara>
              <m:oMath>
                <m:r>
                  <m:rPr>
                    <m:sty m:val="bi"/>
                  </m:rPr>
                  <m:t>100</m:t>
                </m:r>
              </m:oMath>
            </m:oMathPara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190A3C" w:rsidP="007552FB">
            <w:r>
              <w:t xml:space="preserve">The answer is: </w:t>
            </w:r>
          </w:p>
          <w:p w:rsidR="00190A3C" w:rsidRPr="00190A3C" w:rsidRDefault="00190A3C" w:rsidP="007552FB">
            <w:pPr>
              <w:rPr>
                <w:rFonts w:ascii="Bradley Hand ITC" w:hAnsi="Bradley Hand ITC"/>
              </w:rPr>
            </w:pPr>
            <w:r w:rsidRPr="00190A3C">
              <w:rPr>
                <w:rFonts w:ascii="Bradley Hand ITC" w:hAnsi="Bradley Hand ITC"/>
              </w:rPr>
              <w:t>2x</w:t>
            </w:r>
            <w:r w:rsidRPr="00190A3C">
              <w:rPr>
                <w:rFonts w:ascii="Bradley Hand ITC" w:hAnsi="Bradley Hand ITC"/>
                <w:vertAlign w:val="superscript"/>
              </w:rPr>
              <w:t>2</w:t>
            </w:r>
            <w:r w:rsidRPr="00190A3C">
              <w:rPr>
                <w:rFonts w:ascii="Bradley Hand ITC" w:hAnsi="Bradley Hand ITC"/>
              </w:rPr>
              <w:t xml:space="preserve"> – 14x</w:t>
            </w:r>
          </w:p>
          <w:p w:rsidR="00190A3C" w:rsidRDefault="00190A3C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A34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A33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A9097C" w:rsidRDefault="00190A3C" w:rsidP="00A9097C">
            <w:r>
              <w:t xml:space="preserve">We multiply all the terms together then add together the like terms. </w:t>
            </w:r>
          </w:p>
          <w:p w:rsidR="00190A3C" w:rsidRDefault="00190A3C" w:rsidP="00A9097C">
            <w:r>
              <w:t xml:space="preserve">Again a grid can help… 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25"/>
              <w:gridCol w:w="2525"/>
              <w:gridCol w:w="2525"/>
            </w:tblGrid>
            <w:tr w:rsidR="00190A3C" w:rsidTr="00190A3C">
              <w:tc>
                <w:tcPr>
                  <w:tcW w:w="2525" w:type="dxa"/>
                </w:tcPr>
                <w:p w:rsidR="00190A3C" w:rsidRDefault="00190A3C" w:rsidP="00A9097C">
                  <w:r>
                    <w:t>x</w:t>
                  </w:r>
                </w:p>
              </w:tc>
              <w:tc>
                <w:tcPr>
                  <w:tcW w:w="2525" w:type="dxa"/>
                </w:tcPr>
                <w:p w:rsidR="00190A3C" w:rsidRDefault="00190A3C" w:rsidP="00A9097C">
                  <w:r>
                    <w:t>x</w:t>
                  </w:r>
                </w:p>
              </w:tc>
              <w:tc>
                <w:tcPr>
                  <w:tcW w:w="2525" w:type="dxa"/>
                </w:tcPr>
                <w:p w:rsidR="00190A3C" w:rsidRDefault="00190A3C" w:rsidP="00A9097C">
                  <w:r>
                    <w:t>2</w:t>
                  </w:r>
                </w:p>
              </w:tc>
            </w:tr>
            <w:tr w:rsidR="00190A3C" w:rsidTr="00190A3C">
              <w:tc>
                <w:tcPr>
                  <w:tcW w:w="2525" w:type="dxa"/>
                </w:tcPr>
                <w:p w:rsidR="00190A3C" w:rsidRDefault="00190A3C" w:rsidP="00A9097C">
                  <w:r>
                    <w:t>x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A9097C">
                  <w:pPr>
                    <w:rPr>
                      <w:rFonts w:ascii="Bradley Hand ITC" w:hAnsi="Bradley Hand ITC"/>
                      <w:vertAlign w:val="superscript"/>
                    </w:rPr>
                  </w:pPr>
                  <w:r w:rsidRPr="00190A3C">
                    <w:rPr>
                      <w:rFonts w:ascii="Bradley Hand ITC" w:hAnsi="Bradley Hand ITC"/>
                    </w:rPr>
                    <w:t>x</w:t>
                  </w:r>
                  <w:r w:rsidRPr="00190A3C">
                    <w:rPr>
                      <w:rFonts w:ascii="Bradley Hand ITC" w:hAnsi="Bradley Hand ITC"/>
                      <w:vertAlign w:val="superscript"/>
                    </w:rPr>
                    <w:t>2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A9097C">
                  <w:pPr>
                    <w:rPr>
                      <w:rFonts w:ascii="Bradley Hand ITC" w:hAnsi="Bradley Hand ITC"/>
                    </w:rPr>
                  </w:pPr>
                  <w:r w:rsidRPr="00190A3C">
                    <w:rPr>
                      <w:rFonts w:ascii="Bradley Hand ITC" w:hAnsi="Bradley Hand ITC"/>
                    </w:rPr>
                    <w:t>2x</w:t>
                  </w:r>
                </w:p>
              </w:tc>
            </w:tr>
            <w:tr w:rsidR="00190A3C" w:rsidTr="00190A3C">
              <w:tc>
                <w:tcPr>
                  <w:tcW w:w="2525" w:type="dxa"/>
                </w:tcPr>
                <w:p w:rsidR="00190A3C" w:rsidRDefault="00190A3C" w:rsidP="00A9097C">
                  <w:r>
                    <w:t>7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A9097C">
                  <w:pPr>
                    <w:rPr>
                      <w:rFonts w:ascii="Bradley Hand ITC" w:hAnsi="Bradley Hand ITC"/>
                    </w:rPr>
                  </w:pPr>
                  <w:r w:rsidRPr="00190A3C">
                    <w:rPr>
                      <w:rFonts w:ascii="Bradley Hand ITC" w:hAnsi="Bradley Hand ITC"/>
                    </w:rPr>
                    <w:t>7x</w:t>
                  </w:r>
                </w:p>
              </w:tc>
              <w:tc>
                <w:tcPr>
                  <w:tcW w:w="2525" w:type="dxa"/>
                </w:tcPr>
                <w:p w:rsidR="00190A3C" w:rsidRPr="00190A3C" w:rsidRDefault="00190A3C" w:rsidP="00A9097C">
                  <w:pPr>
                    <w:rPr>
                      <w:rFonts w:ascii="Bradley Hand ITC" w:hAnsi="Bradley Hand ITC"/>
                    </w:rPr>
                  </w:pPr>
                  <w:r w:rsidRPr="00190A3C">
                    <w:rPr>
                      <w:rFonts w:ascii="Bradley Hand ITC" w:hAnsi="Bradley Hand ITC"/>
                    </w:rPr>
                    <w:t>14</w:t>
                  </w:r>
                </w:p>
              </w:tc>
            </w:tr>
          </w:tbl>
          <w:p w:rsidR="00190A3C" w:rsidRDefault="00190A3C" w:rsidP="00A9097C"/>
        </w:tc>
        <w:tc>
          <w:tcPr>
            <w:tcW w:w="7709" w:type="dxa"/>
            <w:gridSpan w:val="2"/>
          </w:tcPr>
          <w:p w:rsidR="00DB01A3" w:rsidRDefault="00322B15" w:rsidP="007552FB">
            <w:r>
              <w:t xml:space="preserve">They have the same gradient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190A3C" w:rsidP="007552FB">
            <w:r>
              <w:t xml:space="preserve">The answer is: </w:t>
            </w:r>
          </w:p>
          <w:p w:rsidR="00190A3C" w:rsidRPr="00190A3C" w:rsidRDefault="00190A3C" w:rsidP="007552FB">
            <w:pPr>
              <w:rPr>
                <w:rFonts w:ascii="Bradley Hand ITC" w:hAnsi="Bradley Hand ITC"/>
              </w:rPr>
            </w:pPr>
            <w:r w:rsidRPr="00190A3C">
              <w:rPr>
                <w:rFonts w:ascii="Bradley Hand ITC" w:hAnsi="Bradley Hand ITC"/>
              </w:rPr>
              <w:t>x</w:t>
            </w:r>
            <w:r w:rsidRPr="00190A3C">
              <w:rPr>
                <w:rFonts w:ascii="Bradley Hand ITC" w:hAnsi="Bradley Hand ITC"/>
                <w:vertAlign w:val="superscript"/>
              </w:rPr>
              <w:t>2</w:t>
            </w:r>
            <w:r w:rsidRPr="00190A3C">
              <w:rPr>
                <w:rFonts w:ascii="Bradley Hand ITC" w:hAnsi="Bradley Hand ITC"/>
              </w:rPr>
              <w:t>+9x+14</w:t>
            </w:r>
          </w:p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A36</w:t>
            </w:r>
          </w:p>
        </w:tc>
        <w:tc>
          <w:tcPr>
            <w:tcW w:w="3805" w:type="dxa"/>
          </w:tcPr>
          <w:p w:rsidR="00DB01A3" w:rsidRDefault="006762D4" w:rsidP="007552FB">
            <m:oMathPara>
              <m:oMath>
                <m:sSub>
                  <m:sSubPr>
                    <m:ctrlPr>
                      <w:rPr>
                        <w:i/>
                      </w:rPr>
                    </m:ctrlPr>
                  </m:sSubPr>
                  <m:e>
                    <m:r>
                      <m:t>m</m:t>
                    </m:r>
                  </m:e>
                  <m:sub>
                    <m:r>
                      <m:t>1</m:t>
                    </m:r>
                  </m:sub>
                </m:sSub>
                <m:r>
                  <w:rPr>
                    <w:rFonts w:eastAsiaTheme="minorEastAsia"/>
                  </w:rPr>
                  <m:t>=</m:t>
                </m:r>
                <m:sSub>
                  <m:sSubPr>
                    <m:ctrlPr>
                      <w:rPr>
                        <w:rFonts w:eastAsiaTheme="minorEastAsia"/>
                        <w:i/>
                      </w:rPr>
                    </m:ctrlPr>
                  </m:sSubPr>
                  <m:e>
                    <m:r>
                      <w:rPr>
                        <w:rFonts w:eastAsiaTheme="minorEastAsia"/>
                      </w:rPr>
                      <m:t>m</m:t>
                    </m:r>
                  </m:e>
                  <m:sub>
                    <m:r>
                      <w:rPr>
                        <w:rFonts w:eastAsiaTheme="minorEastAsia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A35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A9097C" w:rsidP="007552FB">
            <w:r>
              <w:lastRenderedPageBreak/>
              <w:t xml:space="preserve">What is the modal </w:t>
            </w:r>
            <w:r w:rsidR="00995D33">
              <w:t>class</w:t>
            </w:r>
            <w:r>
              <w:t xml:space="preserve">? </w:t>
            </w:r>
          </w:p>
          <w:p w:rsidR="00A9097C" w:rsidRDefault="00A9097C" w:rsidP="007552FB"/>
        </w:tc>
        <w:tc>
          <w:tcPr>
            <w:tcW w:w="7709" w:type="dxa"/>
            <w:gridSpan w:val="2"/>
          </w:tcPr>
          <w:p w:rsidR="00DB01A3" w:rsidRDefault="00322B15" w:rsidP="00322B15">
            <w:r>
              <w:t xml:space="preserve">Which three formulae does SOH CAH TOA represent?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Q37</w:t>
            </w:r>
          </w:p>
        </w:tc>
        <w:tc>
          <w:tcPr>
            <w:tcW w:w="3805" w:type="dxa"/>
          </w:tcPr>
          <w:p w:rsidR="00DB01A3" w:rsidRDefault="00322B15" w:rsidP="007552FB">
            <w:r>
              <w:rPr>
                <w:noProof/>
                <w:lang w:eastAsia="en-GB"/>
              </w:rPr>
              <w:drawing>
                <wp:inline distT="0" distB="0" distL="0" distR="0" wp14:anchorId="141441A2" wp14:editId="68268FE8">
                  <wp:extent cx="990600" cy="639501"/>
                  <wp:effectExtent l="0" t="0" r="0" b="8255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812" cy="648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Q38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DB01A3" w:rsidP="007552FB"/>
          <w:p w:rsidR="00E410BA" w:rsidRDefault="00E410BA" w:rsidP="007552FB"/>
          <w:p w:rsidR="00E410BA" w:rsidRDefault="00995D33" w:rsidP="007552FB">
            <w:r>
              <w:t xml:space="preserve">What do the </w:t>
            </w:r>
            <w:r w:rsidR="000364CB">
              <w:t xml:space="preserve">5 </w:t>
            </w:r>
            <w:r>
              <w:t xml:space="preserve">lines of a boxplot represent? </w:t>
            </w:r>
          </w:p>
          <w:p w:rsidR="00DB01A3" w:rsidRDefault="00995D33" w:rsidP="00995D33">
            <w:r>
              <w:rPr>
                <w:noProof/>
                <w:lang w:eastAsia="en-GB"/>
              </w:rPr>
              <w:drawing>
                <wp:inline distT="0" distB="0" distL="0" distR="0" wp14:anchorId="171D99BE" wp14:editId="659FB9C8">
                  <wp:extent cx="3067050" cy="742950"/>
                  <wp:effectExtent l="0" t="0" r="0" b="0"/>
                  <wp:docPr id="338" name="Picture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B01A3" w:rsidRDefault="00DB01A3" w:rsidP="007552FB"/>
          <w:p w:rsidR="00DB01A3" w:rsidRDefault="00DB01A3" w:rsidP="007552FB"/>
        </w:tc>
        <w:tc>
          <w:tcPr>
            <w:tcW w:w="7709" w:type="dxa"/>
            <w:gridSpan w:val="2"/>
          </w:tcPr>
          <w:p w:rsidR="00DB01A3" w:rsidRDefault="00995D33" w:rsidP="007552FB">
            <w:r>
              <w:t xml:space="preserve">How is interquartile range calculated? </w:t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Q39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Q40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Pr="00322B15" w:rsidRDefault="006762D4" w:rsidP="00322B15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m:t>sin</m:t>
                    </m:r>
                  </m:fName>
                  <m:e>
                    <m:r>
                      <m:t>θ=</m:t>
                    </m:r>
                    <m:f>
                      <m:fPr>
                        <m:ctrlPr>
                          <w:rPr>
                            <w:i/>
                          </w:rPr>
                        </m:ctrlPr>
                      </m:fPr>
                      <m:num>
                        <m:r>
                          <m:t>opp</m:t>
                        </m:r>
                      </m:num>
                      <m:den>
                        <m:r>
                          <m:t>hyp</m:t>
                        </m:r>
                      </m:den>
                    </m:f>
                  </m:e>
                </m:func>
              </m:oMath>
            </m:oMathPara>
          </w:p>
          <w:p w:rsidR="00322B15" w:rsidRDefault="006762D4" w:rsidP="00322B15">
            <w:pPr>
              <w:rPr>
                <w:rFonts w:eastAsiaTheme="minorEastAsia"/>
              </w:rPr>
            </w:pPr>
            <m:oMathPara>
              <m:oMath>
                <m:func>
                  <m:funcPr>
                    <m:ctrlPr>
                      <w:rPr>
                        <w:rFonts w:eastAsiaTheme="minorEastAsia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eastAsiaTheme="minorEastAsia"/>
                      </w:rPr>
                      <m:t>cos</m:t>
                    </m:r>
                  </m:fName>
                  <m:e>
                    <m:r>
                      <w:rPr>
                        <w:rFonts w:eastAsiaTheme="minorEastAsia"/>
                      </w:rPr>
                      <m:t>θ=</m:t>
                    </m:r>
                    <m:f>
                      <m:fPr>
                        <m:ctrlPr>
                          <w:rPr>
                            <w:rFonts w:eastAsiaTheme="minorEastAsia"/>
                            <w:i/>
                          </w:rPr>
                        </m:ctrlPr>
                      </m:fPr>
                      <m:num>
                        <m:r>
                          <w:rPr>
                            <w:rFonts w:eastAsiaTheme="minorEastAsia"/>
                          </w:rPr>
                          <m:t>adj</m:t>
                        </m:r>
                      </m:num>
                      <m:den>
                        <m:r>
                          <w:rPr>
                            <w:rFonts w:eastAsiaTheme="minorEastAsia"/>
                          </w:rPr>
                          <m:t>hyp</m:t>
                        </m:r>
                      </m:den>
                    </m:f>
                  </m:e>
                </m:func>
              </m:oMath>
            </m:oMathPara>
          </w:p>
          <w:p w:rsidR="00322B15" w:rsidRPr="00322B15" w:rsidRDefault="00322B15" w:rsidP="00322B15">
            <w:pPr>
              <w:jc w:val="right"/>
            </w:pPr>
            <m:oMathPara>
              <m:oMathParaPr>
                <m:jc m:val="right"/>
              </m:oMathParaPr>
              <m:oMath>
                <m:r>
                  <m:t>tanθ=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opp</m:t>
                    </m:r>
                  </m:num>
                  <m:den>
                    <m:r>
                      <m:t>adj</m:t>
                    </m:r>
                  </m:den>
                </m:f>
              </m:oMath>
            </m:oMathPara>
          </w:p>
        </w:tc>
        <w:tc>
          <w:tcPr>
            <w:tcW w:w="7709" w:type="dxa"/>
            <w:gridSpan w:val="2"/>
          </w:tcPr>
          <w:p w:rsidR="00DB01A3" w:rsidRDefault="00A9097C" w:rsidP="00A9097C">
            <w:r>
              <w:t xml:space="preserve">The </w:t>
            </w:r>
            <w:r w:rsidR="00995D33">
              <w:t>group</w:t>
            </w:r>
            <w:r>
              <w:t xml:space="preserve"> with the largest frequency </w:t>
            </w:r>
          </w:p>
          <w:p w:rsidR="00995D33" w:rsidRDefault="00995D33" w:rsidP="00A9097C">
            <w:r>
              <w:rPr>
                <w:noProof/>
                <w:lang w:eastAsia="en-GB"/>
              </w:rPr>
              <w:drawing>
                <wp:inline distT="0" distB="0" distL="0" distR="0" wp14:anchorId="2B02352A" wp14:editId="0EBE4894">
                  <wp:extent cx="2286000" cy="1371600"/>
                  <wp:effectExtent l="0" t="0" r="0" b="0"/>
                  <wp:docPr id="337" name="Pictur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5D33" w:rsidRDefault="00995D33" w:rsidP="00995D33">
            <w:r>
              <w:t xml:space="preserve">Here the modal class is </w:t>
            </w:r>
            <m:oMath>
              <m:r>
                <m:t>10&lt;£≤20</m:t>
              </m:r>
            </m:oMath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322B15" w:rsidP="007552FB">
            <w:r>
              <w:rPr>
                <w:noProof/>
                <w:lang w:eastAsia="en-GB"/>
              </w:rPr>
              <w:drawing>
                <wp:inline distT="0" distB="0" distL="0" distR="0" wp14:anchorId="5F08C128" wp14:editId="6DE7148A">
                  <wp:extent cx="1028700" cy="664097"/>
                  <wp:effectExtent l="0" t="0" r="0" b="3175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59" cy="673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2" w:type="dxa"/>
          </w:tcPr>
          <w:p w:rsidR="00DB01A3" w:rsidRDefault="00D041D1" w:rsidP="007552FB">
            <w:pPr>
              <w:jc w:val="right"/>
            </w:pPr>
            <w:r>
              <w:t>A38</w:t>
            </w:r>
          </w:p>
        </w:tc>
        <w:tc>
          <w:tcPr>
            <w:tcW w:w="3805" w:type="dxa"/>
          </w:tcPr>
          <w:p w:rsidR="00995D33" w:rsidRDefault="00995D33" w:rsidP="007552FB">
            <w:r>
              <w:t xml:space="preserve">Mode – </w:t>
            </w:r>
          </w:p>
          <w:p w:rsidR="00DB01A3" w:rsidRDefault="00995D33" w:rsidP="007552FB">
            <w:r>
              <w:t>Most Common</w:t>
            </w:r>
          </w:p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A37</w:t>
            </w:r>
          </w:p>
        </w:tc>
      </w:tr>
      <w:tr w:rsidR="00DB01A3" w:rsidTr="006762D4">
        <w:trPr>
          <w:trHeight w:val="3492"/>
        </w:trPr>
        <w:tc>
          <w:tcPr>
            <w:tcW w:w="7905" w:type="dxa"/>
            <w:gridSpan w:val="2"/>
          </w:tcPr>
          <w:p w:rsidR="00DB01A3" w:rsidRDefault="00DB01A3" w:rsidP="007552FB">
            <w:pPr>
              <w:jc w:val="left"/>
            </w:pPr>
          </w:p>
          <w:p w:rsidR="00DB01A3" w:rsidRDefault="00995D33" w:rsidP="007552FB">
            <w:r>
              <w:t>Upper Quartile – Lower Quartile</w:t>
            </w:r>
          </w:p>
          <w:p w:rsidR="00DB01A3" w:rsidRDefault="00DB01A3" w:rsidP="007552FB"/>
        </w:tc>
        <w:tc>
          <w:tcPr>
            <w:tcW w:w="7709" w:type="dxa"/>
            <w:gridSpan w:val="2"/>
          </w:tcPr>
          <w:p w:rsidR="00DB01A3" w:rsidRDefault="00995D33" w:rsidP="007552FB">
            <w:r>
              <w:rPr>
                <w:noProof/>
                <w:lang w:eastAsia="en-GB"/>
              </w:rPr>
              <w:drawing>
                <wp:inline distT="0" distB="0" distL="0" distR="0" wp14:anchorId="713FE3DC" wp14:editId="3B155C78">
                  <wp:extent cx="3162300" cy="1114425"/>
                  <wp:effectExtent l="0" t="0" r="0" b="9525"/>
                  <wp:docPr id="339" name="Picture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300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01A3" w:rsidTr="006762D4">
        <w:trPr>
          <w:trHeight w:val="1701"/>
        </w:trPr>
        <w:tc>
          <w:tcPr>
            <w:tcW w:w="3903" w:type="dxa"/>
          </w:tcPr>
          <w:p w:rsidR="00DB01A3" w:rsidRDefault="00DB01A3" w:rsidP="007552FB"/>
        </w:tc>
        <w:tc>
          <w:tcPr>
            <w:tcW w:w="4002" w:type="dxa"/>
          </w:tcPr>
          <w:p w:rsidR="00DB01A3" w:rsidRDefault="00D041D1" w:rsidP="00D041D1">
            <w:pPr>
              <w:jc w:val="right"/>
            </w:pPr>
            <w:r>
              <w:t>A40</w:t>
            </w:r>
          </w:p>
        </w:tc>
        <w:tc>
          <w:tcPr>
            <w:tcW w:w="3805" w:type="dxa"/>
          </w:tcPr>
          <w:p w:rsidR="00DB01A3" w:rsidRDefault="00DB01A3" w:rsidP="007552FB"/>
        </w:tc>
        <w:tc>
          <w:tcPr>
            <w:tcW w:w="3904" w:type="dxa"/>
          </w:tcPr>
          <w:p w:rsidR="00DB01A3" w:rsidRDefault="00D041D1" w:rsidP="00D041D1">
            <w:pPr>
              <w:jc w:val="right"/>
            </w:pPr>
            <w:r>
              <w:t>A39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7552FB" w:rsidP="007552FB"/>
          <w:p w:rsidR="007552FB" w:rsidRDefault="007552FB" w:rsidP="007552FB">
            <w:r>
              <w:t>What is the formula for the volume of a sphere?</w:t>
            </w:r>
          </w:p>
          <w:p w:rsidR="007552FB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779072" behindDoc="0" locked="0" layoutInCell="1" allowOverlap="1" wp14:anchorId="57C6F2D4" wp14:editId="065E8A82">
                  <wp:simplePos x="2236470" y="1126490"/>
                  <wp:positionH relativeFrom="margin">
                    <wp:posOffset>654050</wp:posOffset>
                  </wp:positionH>
                  <wp:positionV relativeFrom="margin">
                    <wp:posOffset>1286510</wp:posOffset>
                  </wp:positionV>
                  <wp:extent cx="848995" cy="848995"/>
                  <wp:effectExtent l="0" t="0" r="8255" b="8255"/>
                  <wp:wrapSquare wrapText="bothSides"/>
                  <wp:docPr id="70" name="Picture 70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995" cy="84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709" w:type="dxa"/>
            <w:gridSpan w:val="2"/>
          </w:tcPr>
          <w:p w:rsidR="007552FB" w:rsidRDefault="00190A3C" w:rsidP="007552FB">
            <w:r>
              <w:t xml:space="preserve">How do you find the volume of a cuboid? </w:t>
            </w:r>
          </w:p>
          <w:p w:rsidR="007552FB" w:rsidRDefault="007552FB" w:rsidP="00190A3C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Q41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Q42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7552FB" w:rsidP="007552FB"/>
          <w:p w:rsidR="007552FB" w:rsidRDefault="007552FB" w:rsidP="007552FB"/>
          <w:p w:rsidR="007552FB" w:rsidRDefault="007552FB" w:rsidP="007552FB">
            <w:r>
              <w:t>How do you find the volume of a prism?</w:t>
            </w:r>
          </w:p>
          <w:p w:rsidR="007552FB" w:rsidRDefault="007552FB" w:rsidP="007552FB"/>
          <w:p w:rsidR="007552FB" w:rsidRDefault="007552FB" w:rsidP="007552FB">
            <w:r>
              <w:rPr>
                <w:noProof/>
                <w:lang w:eastAsia="en-GB"/>
              </w:rPr>
              <w:drawing>
                <wp:inline distT="0" distB="0" distL="0" distR="0" wp14:anchorId="103C0680" wp14:editId="69D21E0F">
                  <wp:extent cx="1355272" cy="749438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ism.pn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391" cy="75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9" w:type="dxa"/>
            <w:gridSpan w:val="2"/>
          </w:tcPr>
          <w:p w:rsidR="007552FB" w:rsidRDefault="007552FB" w:rsidP="007552FB"/>
          <w:p w:rsidR="007552FB" w:rsidRDefault="007552FB" w:rsidP="007552FB">
            <w:r>
              <w:t>What is the formula for the volume of a cone?</w:t>
            </w:r>
          </w:p>
          <w:p w:rsidR="007552FB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785216" behindDoc="0" locked="0" layoutInCell="1" allowOverlap="1" wp14:anchorId="3CD8232E" wp14:editId="4ACA6D9B">
                  <wp:simplePos x="7364095" y="4669790"/>
                  <wp:positionH relativeFrom="margin">
                    <wp:posOffset>433070</wp:posOffset>
                  </wp:positionH>
                  <wp:positionV relativeFrom="margin">
                    <wp:posOffset>1012190</wp:posOffset>
                  </wp:positionV>
                  <wp:extent cx="1175385" cy="1175385"/>
                  <wp:effectExtent l="0" t="0" r="5715" b="5715"/>
                  <wp:wrapSquare wrapText="bothSides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e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385" cy="1175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Q43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Q44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>
            <w:pPr>
              <w:rPr>
                <w:rFonts w:asciiTheme="minorHAnsi" w:eastAsiaTheme="minorEastAsia" w:hAnsiTheme="minorHAnsi"/>
              </w:rPr>
            </w:pPr>
          </w:p>
          <w:p w:rsidR="007552FB" w:rsidRDefault="00190A3C" w:rsidP="007552FB">
            <w:pPr>
              <w:rPr>
                <w:rFonts w:asciiTheme="minorHAnsi" w:eastAsiaTheme="minorEastAsia" w:hAnsiTheme="minorHAnsi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936768" behindDoc="1" locked="0" layoutInCell="1" allowOverlap="1" wp14:anchorId="74171C33" wp14:editId="35A1CEB5">
                  <wp:simplePos x="0" y="0"/>
                  <wp:positionH relativeFrom="column">
                    <wp:posOffset>1219200</wp:posOffset>
                  </wp:positionH>
                  <wp:positionV relativeFrom="paragraph">
                    <wp:posOffset>-7620</wp:posOffset>
                  </wp:positionV>
                  <wp:extent cx="2392892" cy="1333500"/>
                  <wp:effectExtent l="0" t="0" r="7620" b="0"/>
                  <wp:wrapNone/>
                  <wp:docPr id="465" name="Picture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2892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52FB" w:rsidRDefault="007552FB" w:rsidP="007552FB">
            <w:pPr>
              <w:rPr>
                <w:rFonts w:eastAsiaTheme="minorEastAsia"/>
              </w:rPr>
            </w:pPr>
          </w:p>
          <w:p w:rsidR="007552FB" w:rsidRDefault="007552FB" w:rsidP="007552FB"/>
        </w:tc>
        <w:tc>
          <w:tcPr>
            <w:tcW w:w="7709" w:type="dxa"/>
            <w:gridSpan w:val="2"/>
          </w:tcPr>
          <w:p w:rsidR="007552FB" w:rsidRDefault="007552FB" w:rsidP="007552FB">
            <w:pPr>
              <w:rPr>
                <w:rFonts w:eastAsiaTheme="minorEastAsia"/>
              </w:rPr>
            </w:pPr>
          </w:p>
          <w:p w:rsidR="007552FB" w:rsidRPr="00CC6697" w:rsidRDefault="007552FB" w:rsidP="007552FB">
            <w:pPr>
              <w:rPr>
                <w:rFonts w:eastAsiaTheme="minorEastAsia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86240" behindDoc="0" locked="0" layoutInCell="1" allowOverlap="1" wp14:anchorId="1B83CB1A" wp14:editId="2A1353A7">
                  <wp:simplePos x="0" y="0"/>
                  <wp:positionH relativeFrom="margin">
                    <wp:posOffset>456565</wp:posOffset>
                  </wp:positionH>
                  <wp:positionV relativeFrom="margin">
                    <wp:posOffset>879475</wp:posOffset>
                  </wp:positionV>
                  <wp:extent cx="848995" cy="848995"/>
                  <wp:effectExtent l="0" t="0" r="8255" b="8255"/>
                  <wp:wrapSquare wrapText="bothSides"/>
                  <wp:docPr id="104" name="Picture 10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995" cy="84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m:oMath>
              <m:r>
                <m:t>V=</m:t>
              </m:r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4</m:t>
                  </m:r>
                </m:num>
                <m:den>
                  <m:r>
                    <m:t>3</m:t>
                  </m:r>
                </m:den>
              </m:f>
              <m:r>
                <m:t>π</m:t>
              </m:r>
              <m:sSup>
                <m:sSupPr>
                  <m:ctrlPr>
                    <w:rPr>
                      <w:i/>
                    </w:rPr>
                  </m:ctrlPr>
                </m:sSupPr>
                <m:e>
                  <m:r>
                    <m:t>r</m:t>
                  </m:r>
                </m:e>
                <m:sup>
                  <m:r>
                    <m:t>3</m:t>
                  </m:r>
                </m:sup>
              </m:sSup>
            </m:oMath>
          </w:p>
          <w:p w:rsidR="007552FB" w:rsidRDefault="007552FB" w:rsidP="007552FB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190A3C" w:rsidP="007552FB">
            <w:r>
              <w:t>Length x Width x Height</w:t>
            </w:r>
          </w:p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A42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A41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Pr="00CC6697" w:rsidRDefault="007552FB" w:rsidP="007552FB">
            <m:oMathPara>
              <m:oMath>
                <m:r>
                  <m:t>V=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1</m:t>
                    </m:r>
                  </m:num>
                  <m:den>
                    <m:r>
                      <m:t>3</m:t>
                    </m:r>
                  </m:den>
                </m:f>
                <m:r>
                  <m:t>π</m:t>
                </m:r>
                <m:sSup>
                  <m:sSupPr>
                    <m:ctrlPr>
                      <w:rPr>
                        <w:i/>
                      </w:rPr>
                    </m:ctrlPr>
                  </m:sSupPr>
                  <m:e>
                    <m:r>
                      <m:t>r</m:t>
                    </m:r>
                  </m:e>
                  <m:sup>
                    <m:r>
                      <m:t>2</m:t>
                    </m:r>
                  </m:sup>
                </m:sSup>
                <m:r>
                  <m:t>h</m:t>
                </m:r>
              </m:oMath>
            </m:oMathPara>
          </w:p>
          <w:p w:rsidR="007552FB" w:rsidRPr="00CC6697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788288" behindDoc="0" locked="0" layoutInCell="1" allowOverlap="1" wp14:anchorId="31194D21" wp14:editId="32B0C414">
                  <wp:simplePos x="0" y="0"/>
                  <wp:positionH relativeFrom="margin">
                    <wp:posOffset>466090</wp:posOffset>
                  </wp:positionH>
                  <wp:positionV relativeFrom="margin">
                    <wp:posOffset>1240790</wp:posOffset>
                  </wp:positionV>
                  <wp:extent cx="1012190" cy="1012190"/>
                  <wp:effectExtent l="0" t="0" r="0" b="0"/>
                  <wp:wrapSquare wrapText="bothSides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e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190" cy="1012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552FB" w:rsidRDefault="007552FB" w:rsidP="007552FB"/>
          <w:p w:rsidR="007552FB" w:rsidRDefault="007552FB" w:rsidP="007552FB"/>
        </w:tc>
        <w:tc>
          <w:tcPr>
            <w:tcW w:w="7709" w:type="dxa"/>
            <w:gridSpan w:val="2"/>
          </w:tcPr>
          <w:p w:rsidR="007552FB" w:rsidRPr="00E061AB" w:rsidRDefault="007552FB" w:rsidP="007552FB">
            <w:pPr>
              <w:rPr>
                <w:rFonts w:eastAsiaTheme="minorEastAsia"/>
              </w:rPr>
            </w:pPr>
          </w:p>
          <w:p w:rsidR="007552FB" w:rsidRPr="00E061AB" w:rsidRDefault="007552FB" w:rsidP="007552FB">
            <w:pPr>
              <w:rPr>
                <w:rFonts w:eastAsiaTheme="minorEastAsia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89312" behindDoc="0" locked="0" layoutInCell="1" allowOverlap="1" wp14:anchorId="425F0BFB" wp14:editId="535B786B">
                  <wp:simplePos x="8049895" y="5975985"/>
                  <wp:positionH relativeFrom="margin">
                    <wp:posOffset>1572260</wp:posOffset>
                  </wp:positionH>
                  <wp:positionV relativeFrom="margin">
                    <wp:posOffset>767080</wp:posOffset>
                  </wp:positionV>
                  <wp:extent cx="1355090" cy="749300"/>
                  <wp:effectExtent l="0" t="0" r="0" b="0"/>
                  <wp:wrapSquare wrapText="bothSides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ism.pn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090" cy="74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m:oMath>
              <m:r>
                <m:t>Volume=Area of cross section ×length</m:t>
              </m:r>
            </m:oMath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>
            <w:pPr>
              <w:jc w:val="left"/>
            </w:pPr>
          </w:p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A44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A43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F0750C" w:rsidRDefault="00F0750C" w:rsidP="007552FB">
            <w:r>
              <w:t>How do we multiply two fractions together?</w:t>
            </w:r>
          </w:p>
          <w:p w:rsidR="008914B4" w:rsidRDefault="008914B4" w:rsidP="007552FB"/>
          <w:p w:rsidR="008914B4" w:rsidRDefault="008914B4" w:rsidP="007552FB">
            <w:r>
              <w:t xml:space="preserve">For example: </w:t>
            </w:r>
          </w:p>
          <w:p w:rsidR="00F0750C" w:rsidRDefault="00F0750C" w:rsidP="007552FB"/>
          <w:p w:rsidR="007552FB" w:rsidRDefault="006762D4" w:rsidP="007552FB">
            <m:oMath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2</m:t>
                  </m:r>
                </m:num>
                <m:den>
                  <m:r>
                    <m:t>3</m:t>
                  </m:r>
                </m:den>
              </m:f>
              <m:r>
                <m:t>×</m:t>
              </m:r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1</m:t>
                  </m:r>
                </m:num>
                <m:den>
                  <m:r>
                    <m:t>7</m:t>
                  </m:r>
                </m:den>
              </m:f>
            </m:oMath>
            <w:r w:rsidR="00F0750C">
              <w:t xml:space="preserve"> </w:t>
            </w:r>
          </w:p>
          <w:p w:rsidR="007552FB" w:rsidRDefault="007552FB" w:rsidP="007552FB"/>
        </w:tc>
        <w:tc>
          <w:tcPr>
            <w:tcW w:w="7709" w:type="dxa"/>
            <w:gridSpan w:val="2"/>
          </w:tcPr>
          <w:p w:rsidR="007552FB" w:rsidRDefault="008914B4" w:rsidP="007552FB">
            <w:r>
              <w:t xml:space="preserve">How do we divide by a fraction? </w:t>
            </w:r>
          </w:p>
          <w:p w:rsidR="008914B4" w:rsidRDefault="008914B4" w:rsidP="007552FB"/>
          <w:p w:rsidR="008914B4" w:rsidRDefault="008914B4" w:rsidP="007552FB"/>
          <w:p w:rsidR="008914B4" w:rsidRDefault="008914B4" w:rsidP="007552FB">
            <w:r>
              <w:t xml:space="preserve">For example: </w:t>
            </w:r>
          </w:p>
          <w:p w:rsidR="008914B4" w:rsidRDefault="006762D4" w:rsidP="007552FB">
            <m:oMathPara>
              <m:oMath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2</m:t>
                    </m:r>
                  </m:num>
                  <m:den>
                    <m:r>
                      <m:t>3</m:t>
                    </m:r>
                  </m:den>
                </m:f>
                <m:r>
                  <m:t>÷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3</m:t>
                    </m:r>
                  </m:num>
                  <m:den>
                    <m:r>
                      <m:t>4</m:t>
                    </m:r>
                  </m:den>
                </m:f>
              </m:oMath>
            </m:oMathPara>
          </w:p>
          <w:p w:rsidR="007552FB" w:rsidRDefault="007552FB" w:rsidP="00F0750C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A9097C"/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Q45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Q46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8914B4" w:rsidP="007552FB">
            <w:r>
              <w:t xml:space="preserve">What does </w:t>
            </w:r>
            <m:oMath>
              <m:sSup>
                <m:sSupPr>
                  <m:ctrlPr>
                    <w:rPr>
                      <w:i/>
                    </w:rPr>
                  </m:ctrlPr>
                </m:sSupPr>
                <m:e>
                  <m:r>
                    <m:t>4</m:t>
                  </m:r>
                </m:e>
                <m:sup>
                  <m:r>
                    <m:t>3</m:t>
                  </m:r>
                </m:sup>
              </m:sSup>
              <m:r>
                <m:t>×</m:t>
              </m:r>
              <m:sSup>
                <m:sSupPr>
                  <m:ctrlPr>
                    <w:rPr>
                      <w:i/>
                    </w:rPr>
                  </m:ctrlPr>
                </m:sSupPr>
                <m:e>
                  <m:r>
                    <m:t>4</m:t>
                  </m:r>
                </m:e>
                <m:sup>
                  <m:r>
                    <m:t>10</m:t>
                  </m:r>
                </m:sup>
              </m:sSup>
            </m:oMath>
            <w:r>
              <w:rPr>
                <w:rFonts w:eastAsiaTheme="minorEastAsia"/>
              </w:rPr>
              <w:t xml:space="preserve">simplify to? </w:t>
            </w:r>
          </w:p>
          <w:p w:rsidR="007552FB" w:rsidRDefault="007552FB" w:rsidP="007552FB"/>
          <w:p w:rsidR="007552FB" w:rsidRDefault="007552FB" w:rsidP="007552FB"/>
          <w:p w:rsidR="007552FB" w:rsidRDefault="007552FB" w:rsidP="007552FB"/>
        </w:tc>
        <w:tc>
          <w:tcPr>
            <w:tcW w:w="7709" w:type="dxa"/>
            <w:gridSpan w:val="2"/>
          </w:tcPr>
          <w:p w:rsidR="007552FB" w:rsidRDefault="008914B4" w:rsidP="007552FB">
            <w:r>
              <w:t xml:space="preserve">What </w:t>
            </w:r>
            <w:proofErr w:type="gramStart"/>
            <w:r>
              <w:t xml:space="preserve">does </w:t>
            </w:r>
            <w:proofErr w:type="gramEnd"/>
            <m:oMath>
              <m:sSup>
                <m:sSupPr>
                  <m:ctrlPr>
                    <w:rPr>
                      <w:i/>
                    </w:rPr>
                  </m:ctrlPr>
                </m:sSupPr>
                <m:e>
                  <m:r>
                    <m:t>4</m:t>
                  </m:r>
                </m:e>
                <m:sup>
                  <m:r>
                    <m:t>3</m:t>
                  </m:r>
                </m:sup>
              </m:sSup>
              <m:r>
                <m:t>÷</m:t>
              </m:r>
              <m:sSup>
                <m:sSupPr>
                  <m:ctrlPr>
                    <w:rPr>
                      <w:i/>
                    </w:rPr>
                  </m:ctrlPr>
                </m:sSupPr>
                <m:e>
                  <m:r>
                    <m:t>4</m:t>
                  </m:r>
                </m:e>
                <m:sup>
                  <m:r>
                    <m:t>10</m:t>
                  </m:r>
                </m:sup>
              </m:sSup>
            </m:oMath>
            <w:r>
              <w:rPr>
                <w:rFonts w:eastAsiaTheme="minorEastAsia"/>
              </w:rPr>
              <w:t xml:space="preserve">? </w:t>
            </w:r>
          </w:p>
          <w:p w:rsidR="007552FB" w:rsidRDefault="007552FB" w:rsidP="007552FB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Pr="008914B4" w:rsidRDefault="008914B4" w:rsidP="007552FB">
            <w:pPr>
              <w:rPr>
                <w:i/>
              </w:rPr>
            </w:pPr>
            <w:r w:rsidRPr="008914B4">
              <w:rPr>
                <w:i/>
              </w:rPr>
              <w:t xml:space="preserve">Index Laws </w:t>
            </w:r>
          </w:p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Q47</w:t>
            </w:r>
          </w:p>
        </w:tc>
        <w:tc>
          <w:tcPr>
            <w:tcW w:w="3805" w:type="dxa"/>
          </w:tcPr>
          <w:p w:rsidR="007552FB" w:rsidRPr="008914B4" w:rsidRDefault="008914B4" w:rsidP="007552FB">
            <w:pPr>
              <w:rPr>
                <w:i/>
              </w:rPr>
            </w:pPr>
            <w:r w:rsidRPr="008914B4">
              <w:rPr>
                <w:i/>
              </w:rPr>
              <w:t>Index Laws</w:t>
            </w:r>
          </w:p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Q48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8914B4" w:rsidRDefault="008914B4" w:rsidP="008914B4">
            <w:r w:rsidRPr="008914B4">
              <w:rPr>
                <w:b/>
              </w:rPr>
              <w:lastRenderedPageBreak/>
              <w:t>K</w:t>
            </w:r>
            <w:r>
              <w:t xml:space="preserve">eep the first fraction the same, </w:t>
            </w:r>
            <w:r w:rsidRPr="008914B4">
              <w:rPr>
                <w:b/>
              </w:rPr>
              <w:t>c</w:t>
            </w:r>
            <w:r>
              <w:t xml:space="preserve">hange the </w:t>
            </w:r>
            <w:proofErr w:type="spellStart"/>
            <w:r>
              <w:t>divison</w:t>
            </w:r>
            <w:proofErr w:type="spellEnd"/>
            <w:r>
              <w:t xml:space="preserve"> sign to a multiplication </w:t>
            </w:r>
            <w:proofErr w:type="gramStart"/>
            <w:r>
              <w:t>sign  and</w:t>
            </w:r>
            <w:proofErr w:type="gramEnd"/>
            <w:r>
              <w:t xml:space="preserve"> </w:t>
            </w:r>
            <w:r w:rsidRPr="008914B4">
              <w:rPr>
                <w:b/>
              </w:rPr>
              <w:t>f</w:t>
            </w:r>
            <w:r>
              <w:t xml:space="preserve">lip the </w:t>
            </w:r>
            <w:r w:rsidRPr="008914B4">
              <w:t>second</w:t>
            </w:r>
            <w:r>
              <w:t xml:space="preserve"> fraction upside down. </w:t>
            </w:r>
          </w:p>
          <w:p w:rsidR="008914B4" w:rsidRDefault="008914B4" w:rsidP="007552FB">
            <w:r>
              <w:t xml:space="preserve">For example: </w:t>
            </w:r>
          </w:p>
          <w:p w:rsidR="007552FB" w:rsidRDefault="006762D4" w:rsidP="008914B4">
            <m:oMathPara>
              <m:oMath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2</m:t>
                    </m:r>
                  </m:num>
                  <m:den>
                    <m:r>
                      <m:t>3</m:t>
                    </m:r>
                  </m:den>
                </m:f>
                <m:r>
                  <m:t>×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4</m:t>
                    </m:r>
                  </m:num>
                  <m:den>
                    <m:r>
                      <m:t>3</m:t>
                    </m:r>
                  </m:den>
                </m:f>
                <m:r>
                  <m:t>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8</m:t>
                    </m:r>
                  </m:num>
                  <m:den>
                    <m:r>
                      <m:t>9</m:t>
                    </m:r>
                  </m:den>
                </m:f>
              </m:oMath>
            </m:oMathPara>
          </w:p>
          <w:p w:rsidR="007552FB" w:rsidRDefault="007552FB" w:rsidP="00F0750C"/>
        </w:tc>
        <w:tc>
          <w:tcPr>
            <w:tcW w:w="7709" w:type="dxa"/>
            <w:gridSpan w:val="2"/>
          </w:tcPr>
          <w:p w:rsidR="007552FB" w:rsidRDefault="00F0750C" w:rsidP="00F0750C">
            <w:pPr>
              <w:jc w:val="left"/>
            </w:pPr>
            <w:r>
              <w:t>Multiply the numerators and multiply the denominators</w:t>
            </w:r>
          </w:p>
          <w:p w:rsidR="008914B4" w:rsidRDefault="008914B4" w:rsidP="00F0750C">
            <w:pPr>
              <w:jc w:val="left"/>
            </w:pPr>
          </w:p>
          <w:p w:rsidR="008914B4" w:rsidRDefault="006762D4" w:rsidP="00F0750C">
            <w:pPr>
              <w:jc w:val="left"/>
            </w:pPr>
            <m:oMathPara>
              <m:oMath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2×1</m:t>
                    </m:r>
                  </m:num>
                  <m:den>
                    <m:r>
                      <m:t>3×7</m:t>
                    </m:r>
                  </m:den>
                </m:f>
                <m:r>
                  <m:t>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2</m:t>
                    </m:r>
                  </m:num>
                  <m:den>
                    <m:r>
                      <m:t>21</m:t>
                    </m:r>
                  </m:den>
                </m:f>
              </m:oMath>
            </m:oMathPara>
          </w:p>
          <w:p w:rsidR="008914B4" w:rsidRDefault="008914B4" w:rsidP="00F0750C">
            <w:pPr>
              <w:jc w:val="left"/>
            </w:pP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8914B4" w:rsidP="007552FB">
            <w:r>
              <w:rPr>
                <w:noProof/>
                <w:lang w:eastAsia="en-GB"/>
              </w:rPr>
              <w:drawing>
                <wp:inline distT="0" distB="0" distL="0" distR="0" wp14:anchorId="5883FC5C" wp14:editId="5A754643">
                  <wp:extent cx="990600" cy="921084"/>
                  <wp:effectExtent l="0" t="0" r="0" b="0"/>
                  <wp:docPr id="466" name="Pictur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870" cy="926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9097C">
              <w:t xml:space="preserve"> </w:t>
            </w:r>
          </w:p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A46</w:t>
            </w:r>
          </w:p>
        </w:tc>
        <w:tc>
          <w:tcPr>
            <w:tcW w:w="3805" w:type="dxa"/>
          </w:tcPr>
          <w:p w:rsidR="007552FB" w:rsidRDefault="007552FB" w:rsidP="00A9097C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A45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6762D4" w:rsidP="007552FB">
            <m:oMathPara>
              <m:oMath>
                <m:sSup>
                  <m:sSupPr>
                    <m:ctrlPr>
                      <w:rPr>
                        <w:i/>
                      </w:rPr>
                    </m:ctrlPr>
                  </m:sSupPr>
                  <m:e>
                    <m:r>
                      <m:t>4</m:t>
                    </m:r>
                  </m:e>
                  <m:sup>
                    <m:r>
                      <m:t>-7</m:t>
                    </m:r>
                  </m:sup>
                </m:sSup>
              </m:oMath>
            </m:oMathPara>
          </w:p>
          <w:p w:rsidR="007552FB" w:rsidRPr="00CC6697" w:rsidRDefault="007552FB" w:rsidP="007552FB">
            <w:pPr>
              <w:rPr>
                <w:rFonts w:eastAsiaTheme="minorEastAsia"/>
              </w:rPr>
            </w:pPr>
          </w:p>
        </w:tc>
        <w:tc>
          <w:tcPr>
            <w:tcW w:w="7709" w:type="dxa"/>
            <w:gridSpan w:val="2"/>
          </w:tcPr>
          <w:p w:rsidR="007552FB" w:rsidRPr="00B65ECB" w:rsidRDefault="006762D4" w:rsidP="007552FB">
            <m:oMathPara>
              <m:oMath>
                <m:sSup>
                  <m:sSupPr>
                    <m:ctrlPr>
                      <w:rPr>
                        <w:i/>
                      </w:rPr>
                    </m:ctrlPr>
                  </m:sSupPr>
                  <m:e>
                    <m:r>
                      <m:t>4</m:t>
                    </m:r>
                  </m:e>
                  <m:sup>
                    <m:r>
                      <m:t>13</m:t>
                    </m:r>
                  </m:sup>
                </m:sSup>
              </m:oMath>
            </m:oMathPara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8914B4" w:rsidP="007552FB">
            <w:r>
              <w:t>When dividing SUBTRACT the powers</w:t>
            </w:r>
          </w:p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A48</w:t>
            </w:r>
          </w:p>
        </w:tc>
        <w:tc>
          <w:tcPr>
            <w:tcW w:w="3805" w:type="dxa"/>
          </w:tcPr>
          <w:p w:rsidR="007552FB" w:rsidRDefault="008914B4" w:rsidP="007552FB">
            <w:r>
              <w:t xml:space="preserve">When multiplying ADD the powers </w:t>
            </w:r>
          </w:p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A47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8914B4" w:rsidP="007552FB">
            <w:r>
              <w:t xml:space="preserve">What does </w:t>
            </w:r>
            <m:oMath>
              <m:sSup>
                <m:sSupPr>
                  <m:ctrlPr>
                    <w:rPr>
                      <w:i/>
                    </w:rPr>
                  </m:ctrlPr>
                </m:sSupPr>
                <m:e>
                  <m:r>
                    <m:t>(</m:t>
                  </m:r>
                  <m:sSup>
                    <m:sSupPr>
                      <m:ctrlPr>
                        <w:rPr>
                          <w:i/>
                        </w:rPr>
                      </m:ctrlPr>
                    </m:sSupPr>
                    <m:e>
                      <m:r>
                        <m:t>4</m:t>
                      </m:r>
                    </m:e>
                    <m:sup>
                      <m:r>
                        <m:t>3</m:t>
                      </m:r>
                    </m:sup>
                  </m:sSup>
                  <m:r>
                    <m:t>)</m:t>
                  </m:r>
                </m:e>
                <m:sup>
                  <m:r>
                    <m:t>10</m:t>
                  </m:r>
                </m:sup>
              </m:sSup>
            </m:oMath>
            <w:r w:rsidR="008A0C7D">
              <w:rPr>
                <w:rFonts w:eastAsiaTheme="minorEastAsia"/>
              </w:rPr>
              <w:t xml:space="preserve"> simplify to? </w:t>
            </w:r>
          </w:p>
          <w:p w:rsidR="007552FB" w:rsidRDefault="007552FB" w:rsidP="007552FB"/>
        </w:tc>
        <w:tc>
          <w:tcPr>
            <w:tcW w:w="7709" w:type="dxa"/>
            <w:gridSpan w:val="2"/>
          </w:tcPr>
          <w:p w:rsidR="007552FB" w:rsidRDefault="007552FB" w:rsidP="007552FB">
            <w:r>
              <w:t>What are the missing exact trig values?</w:t>
            </w:r>
          </w:p>
          <w:tbl>
            <w:tblPr>
              <w:tblStyle w:val="TableGrid"/>
              <w:tblpPr w:leftFromText="180" w:rightFromText="180" w:vertAnchor="page" w:horzAnchor="margin" w:tblpXSpec="center" w:tblpY="875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46"/>
              <w:gridCol w:w="1546"/>
              <w:gridCol w:w="1546"/>
              <w:gridCol w:w="1547"/>
            </w:tblGrid>
            <w:tr w:rsidR="007552FB" w:rsidTr="007552FB">
              <w:trPr>
                <w:trHeight w:val="491"/>
              </w:trPr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6" w:type="dxa"/>
                </w:tcPr>
                <w:p w:rsidR="007552FB" w:rsidRDefault="007552FB" w:rsidP="007552FB">
                  <w:r>
                    <w:t>30°</w:t>
                  </w:r>
                </w:p>
              </w:tc>
              <w:tc>
                <w:tcPr>
                  <w:tcW w:w="1546" w:type="dxa"/>
                </w:tcPr>
                <w:p w:rsidR="007552FB" w:rsidRDefault="007552FB" w:rsidP="007552FB">
                  <w:r>
                    <w:t>45°</w:t>
                  </w:r>
                </w:p>
              </w:tc>
              <w:tc>
                <w:tcPr>
                  <w:tcW w:w="1547" w:type="dxa"/>
                </w:tcPr>
                <w:p w:rsidR="007552FB" w:rsidRDefault="007552FB" w:rsidP="007552FB">
                  <w:r>
                    <w:t>60°</w:t>
                  </w:r>
                </w:p>
              </w:tc>
            </w:tr>
            <w:tr w:rsidR="007552FB" w:rsidTr="007552FB">
              <w:trPr>
                <w:trHeight w:val="520"/>
              </w:trPr>
              <w:tc>
                <w:tcPr>
                  <w:tcW w:w="1546" w:type="dxa"/>
                </w:tcPr>
                <w:p w:rsidR="007552FB" w:rsidRDefault="007552FB" w:rsidP="007552FB">
                  <w:r>
                    <w:t>sin</w:t>
                  </w:r>
                </w:p>
              </w:tc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7" w:type="dxa"/>
                </w:tcPr>
                <w:p w:rsidR="007552FB" w:rsidRDefault="007552FB" w:rsidP="007552FB"/>
              </w:tc>
            </w:tr>
            <w:tr w:rsidR="007552FB" w:rsidTr="007552FB">
              <w:trPr>
                <w:trHeight w:val="520"/>
              </w:trPr>
              <w:tc>
                <w:tcPr>
                  <w:tcW w:w="1546" w:type="dxa"/>
                </w:tcPr>
                <w:p w:rsidR="007552FB" w:rsidRDefault="007552FB" w:rsidP="007552FB">
                  <w:r>
                    <w:t>cos</w:t>
                  </w:r>
                </w:p>
              </w:tc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7" w:type="dxa"/>
                </w:tcPr>
                <w:p w:rsidR="007552FB" w:rsidRDefault="007552FB" w:rsidP="007552FB"/>
              </w:tc>
            </w:tr>
            <w:tr w:rsidR="007552FB" w:rsidTr="007552FB">
              <w:trPr>
                <w:trHeight w:val="520"/>
              </w:trPr>
              <w:tc>
                <w:tcPr>
                  <w:tcW w:w="1546" w:type="dxa"/>
                </w:tcPr>
                <w:p w:rsidR="007552FB" w:rsidRDefault="007552FB" w:rsidP="007552FB">
                  <w:r>
                    <w:t>tan</w:t>
                  </w:r>
                </w:p>
              </w:tc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7" w:type="dxa"/>
                </w:tcPr>
                <w:p w:rsidR="007552FB" w:rsidRDefault="007552FB" w:rsidP="007552FB"/>
              </w:tc>
            </w:tr>
          </w:tbl>
          <w:p w:rsidR="007552FB" w:rsidRDefault="007552FB" w:rsidP="007552FB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Q49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Q50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7552FB" w:rsidP="007552FB">
            <w:r>
              <w:t>In a right angled triangle what is tan</w:t>
            </w:r>
            <m:oMath>
              <m:r>
                <m:t xml:space="preserve"> θ</m:t>
              </m:r>
            </m:oMath>
            <w:r>
              <w:rPr>
                <w:rFonts w:eastAsiaTheme="minorEastAsia"/>
              </w:rPr>
              <w:t>?</w:t>
            </w:r>
          </w:p>
          <w:p w:rsidR="007552FB" w:rsidRDefault="007552FB" w:rsidP="007552FB"/>
          <w:p w:rsidR="007552FB" w:rsidRDefault="007552FB" w:rsidP="007552FB">
            <w:r>
              <w:rPr>
                <w:noProof/>
                <w:lang w:eastAsia="en-GB"/>
              </w:rPr>
              <w:drawing>
                <wp:inline distT="0" distB="0" distL="0" distR="0" wp14:anchorId="24D73A10" wp14:editId="6FDB50AD">
                  <wp:extent cx="2418849" cy="1159329"/>
                  <wp:effectExtent l="0" t="0" r="635" b="3175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cahtoa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4768" cy="115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9" w:type="dxa"/>
            <w:gridSpan w:val="2"/>
          </w:tcPr>
          <w:p w:rsidR="007552FB" w:rsidRDefault="007552FB" w:rsidP="007552FB"/>
          <w:p w:rsidR="007552FB" w:rsidRDefault="007552FB" w:rsidP="007552FB">
            <w:pPr>
              <w:rPr>
                <w:rFonts w:eastAsiaTheme="minorEastAsia"/>
              </w:rPr>
            </w:pPr>
            <w:r>
              <w:t xml:space="preserve">In a right angled triangle what is </w:t>
            </w:r>
            <w:proofErr w:type="gramStart"/>
            <w:r>
              <w:t xml:space="preserve">cos </w:t>
            </w:r>
            <w:proofErr w:type="gramEnd"/>
            <m:oMath>
              <m:r>
                <m:t>θ</m:t>
              </m:r>
            </m:oMath>
            <w:r>
              <w:rPr>
                <w:rFonts w:eastAsiaTheme="minorEastAsia"/>
              </w:rPr>
              <w:t>?</w:t>
            </w:r>
          </w:p>
          <w:p w:rsidR="007552FB" w:rsidRDefault="007552FB" w:rsidP="007552FB"/>
          <w:p w:rsidR="007552FB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807744" behindDoc="0" locked="0" layoutInCell="1" allowOverlap="1" wp14:anchorId="4BB2E705" wp14:editId="2955937E">
                  <wp:simplePos x="6612890" y="4081780"/>
                  <wp:positionH relativeFrom="margin">
                    <wp:posOffset>1219200</wp:posOffset>
                  </wp:positionH>
                  <wp:positionV relativeFrom="margin">
                    <wp:posOffset>758190</wp:posOffset>
                  </wp:positionV>
                  <wp:extent cx="2418715" cy="1158875"/>
                  <wp:effectExtent l="0" t="0" r="635" b="3175"/>
                  <wp:wrapSquare wrapText="bothSides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cahtoa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715" cy="115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552FB" w:rsidRDefault="007552FB" w:rsidP="007552FB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Q51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Q52</w:t>
            </w:r>
          </w:p>
        </w:tc>
      </w:tr>
      <w:tr w:rsidR="007552FB" w:rsidTr="006762D4">
        <w:trPr>
          <w:trHeight w:val="4015"/>
        </w:trPr>
        <w:tc>
          <w:tcPr>
            <w:tcW w:w="7905" w:type="dxa"/>
            <w:gridSpan w:val="2"/>
          </w:tcPr>
          <w:tbl>
            <w:tblPr>
              <w:tblStyle w:val="TableGrid"/>
              <w:tblpPr w:leftFromText="180" w:rightFromText="180" w:vertAnchor="page" w:horzAnchor="margin" w:tblpXSpec="center" w:tblpY="130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46"/>
              <w:gridCol w:w="1546"/>
              <w:gridCol w:w="1546"/>
              <w:gridCol w:w="1547"/>
            </w:tblGrid>
            <w:tr w:rsidR="007552FB" w:rsidTr="007552FB">
              <w:trPr>
                <w:trHeight w:val="491"/>
              </w:trPr>
              <w:tc>
                <w:tcPr>
                  <w:tcW w:w="1546" w:type="dxa"/>
                </w:tcPr>
                <w:p w:rsidR="007552FB" w:rsidRDefault="007552FB" w:rsidP="007552FB"/>
              </w:tc>
              <w:tc>
                <w:tcPr>
                  <w:tcW w:w="1546" w:type="dxa"/>
                </w:tcPr>
                <w:p w:rsidR="007552FB" w:rsidRDefault="007552FB" w:rsidP="007552FB">
                  <w:r>
                    <w:t>30°</w:t>
                  </w:r>
                </w:p>
              </w:tc>
              <w:tc>
                <w:tcPr>
                  <w:tcW w:w="1546" w:type="dxa"/>
                </w:tcPr>
                <w:p w:rsidR="007552FB" w:rsidRDefault="007552FB" w:rsidP="007552FB">
                  <w:r>
                    <w:t>45°</w:t>
                  </w:r>
                </w:p>
              </w:tc>
              <w:tc>
                <w:tcPr>
                  <w:tcW w:w="1547" w:type="dxa"/>
                </w:tcPr>
                <w:p w:rsidR="007552FB" w:rsidRDefault="007552FB" w:rsidP="007552FB">
                  <w:r>
                    <w:t>60°</w:t>
                  </w:r>
                </w:p>
              </w:tc>
            </w:tr>
            <w:tr w:rsidR="007552FB" w:rsidTr="007552FB">
              <w:trPr>
                <w:trHeight w:val="520"/>
              </w:trPr>
              <w:tc>
                <w:tcPr>
                  <w:tcW w:w="1546" w:type="dxa"/>
                </w:tcPr>
                <w:p w:rsidR="007552FB" w:rsidRDefault="007552FB" w:rsidP="007552FB">
                  <w:r>
                    <w:t>sin</w:t>
                  </w:r>
                </w:p>
              </w:tc>
              <w:tc>
                <w:tcPr>
                  <w:tcW w:w="1546" w:type="dxa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>
                            <w:rPr>
                              <w:sz w:val="2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sz w:val="28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1546" w:type="dxa"/>
                  <w:vAlign w:val="top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>
                            <w:rPr>
                              <w:sz w:val="28"/>
                            </w:rPr>
                            <m:t>1</m:t>
                          </m:r>
                        </m:num>
                        <m:den>
                          <m:rad>
                            <m:radPr>
                              <m:degHide m:val="1"/>
                              <m:ctrlPr>
                                <w:rPr>
                                  <w:i/>
                                  <w:sz w:val="28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sz w:val="28"/>
                                </w:rPr>
                                <m:t>2</m:t>
                              </m:r>
                            </m:e>
                          </m:rad>
                        </m:den>
                      </m:f>
                    </m:oMath>
                  </m:oMathPara>
                </w:p>
              </w:tc>
              <w:tc>
                <w:tcPr>
                  <w:tcW w:w="1547" w:type="dxa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ad>
                            <m:radPr>
                              <m:degHide m:val="1"/>
                              <m:ctrlPr>
                                <w:rPr>
                                  <w:i/>
                                  <w:sz w:val="28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sz w:val="28"/>
                                </w:rPr>
                                <m:t>3</m:t>
                              </m:r>
                            </m:e>
                          </m:rad>
                        </m:num>
                        <m:den>
                          <m:r>
                            <w:rPr>
                              <w:sz w:val="28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</w:tr>
            <w:tr w:rsidR="007552FB" w:rsidTr="007552FB">
              <w:trPr>
                <w:trHeight w:val="520"/>
              </w:trPr>
              <w:tc>
                <w:tcPr>
                  <w:tcW w:w="1546" w:type="dxa"/>
                </w:tcPr>
                <w:p w:rsidR="007552FB" w:rsidRDefault="007552FB" w:rsidP="007552FB">
                  <w:r>
                    <w:t>cos</w:t>
                  </w:r>
                </w:p>
              </w:tc>
              <w:tc>
                <w:tcPr>
                  <w:tcW w:w="1546" w:type="dxa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ad>
                            <m:radPr>
                              <m:degHide m:val="1"/>
                              <m:ctrlPr>
                                <w:rPr>
                                  <w:i/>
                                  <w:sz w:val="28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sz w:val="28"/>
                                </w:rPr>
                                <m:t>3</m:t>
                              </m:r>
                            </m:e>
                          </m:rad>
                        </m:num>
                        <m:den>
                          <m:r>
                            <w:rPr>
                              <w:sz w:val="28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1546" w:type="dxa"/>
                  <w:vAlign w:val="top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>
                            <w:rPr>
                              <w:sz w:val="28"/>
                            </w:rPr>
                            <m:t>1</m:t>
                          </m:r>
                        </m:num>
                        <m:den>
                          <m:rad>
                            <m:radPr>
                              <m:degHide m:val="1"/>
                              <m:ctrlPr>
                                <w:rPr>
                                  <w:i/>
                                  <w:sz w:val="28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sz w:val="28"/>
                                </w:rPr>
                                <m:t>2</m:t>
                              </m:r>
                            </m:e>
                          </m:rad>
                        </m:den>
                      </m:f>
                    </m:oMath>
                  </m:oMathPara>
                </w:p>
              </w:tc>
              <w:tc>
                <w:tcPr>
                  <w:tcW w:w="1547" w:type="dxa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>
                            <w:rPr>
                              <w:sz w:val="2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sz w:val="28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</w:tr>
            <w:tr w:rsidR="007552FB" w:rsidTr="007552FB">
              <w:trPr>
                <w:trHeight w:val="520"/>
              </w:trPr>
              <w:tc>
                <w:tcPr>
                  <w:tcW w:w="1546" w:type="dxa"/>
                </w:tcPr>
                <w:p w:rsidR="007552FB" w:rsidRDefault="007552FB" w:rsidP="007552FB">
                  <w:r>
                    <w:t>tan</w:t>
                  </w:r>
                </w:p>
              </w:tc>
              <w:tc>
                <w:tcPr>
                  <w:tcW w:w="1546" w:type="dxa"/>
                </w:tcPr>
                <w:p w:rsidR="007552FB" w:rsidRDefault="006762D4" w:rsidP="007552FB">
                  <m:oMathPara>
                    <m:oMath>
                      <m:f>
                        <m:fPr>
                          <m:ctrlPr>
                            <w:rPr>
                              <w:i/>
                              <w:sz w:val="28"/>
                            </w:rPr>
                          </m:ctrlPr>
                        </m:fPr>
                        <m:num>
                          <m:r>
                            <w:rPr>
                              <w:sz w:val="28"/>
                            </w:rPr>
                            <m:t>1</m:t>
                          </m:r>
                        </m:num>
                        <m:den>
                          <m:rad>
                            <m:radPr>
                              <m:degHide m:val="1"/>
                              <m:ctrlPr>
                                <w:rPr>
                                  <w:i/>
                                  <w:sz w:val="28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sz w:val="28"/>
                                </w:rPr>
                                <m:t>3</m:t>
                              </m:r>
                            </m:e>
                          </m:rad>
                        </m:den>
                      </m:f>
                    </m:oMath>
                  </m:oMathPara>
                </w:p>
              </w:tc>
              <w:tc>
                <w:tcPr>
                  <w:tcW w:w="1546" w:type="dxa"/>
                </w:tcPr>
                <w:p w:rsidR="007552FB" w:rsidRDefault="007552FB" w:rsidP="007552FB">
                  <w:r>
                    <w:t>1</w:t>
                  </w:r>
                </w:p>
              </w:tc>
              <w:tc>
                <w:tcPr>
                  <w:tcW w:w="1547" w:type="dxa"/>
                </w:tcPr>
                <w:p w:rsidR="007552FB" w:rsidRDefault="006762D4" w:rsidP="007552FB"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i/>
                            </w:rPr>
                          </m:ctrlPr>
                        </m:radPr>
                        <m:deg/>
                        <m:e>
                          <m:r>
                            <m:t>3</m:t>
                          </m:r>
                        </m:e>
                      </m:rad>
                    </m:oMath>
                  </m:oMathPara>
                </w:p>
              </w:tc>
            </w:tr>
          </w:tbl>
          <w:p w:rsidR="007552FB" w:rsidRDefault="007552FB" w:rsidP="007552FB">
            <w:pPr>
              <w:jc w:val="left"/>
            </w:pPr>
          </w:p>
        </w:tc>
        <w:tc>
          <w:tcPr>
            <w:tcW w:w="7709" w:type="dxa"/>
            <w:gridSpan w:val="2"/>
          </w:tcPr>
          <w:p w:rsidR="007552FB" w:rsidRDefault="006762D4" w:rsidP="007552FB">
            <m:oMathPara>
              <m:oMath>
                <m:sSup>
                  <m:sSupPr>
                    <m:ctrlPr>
                      <w:rPr>
                        <w:i/>
                      </w:rPr>
                    </m:ctrlPr>
                  </m:sSupPr>
                  <m:e>
                    <m:r>
                      <m:t>4</m:t>
                    </m:r>
                  </m:e>
                  <m:sup>
                    <m:r>
                      <m:t>30</m:t>
                    </m:r>
                  </m:sup>
                </m:sSup>
              </m:oMath>
            </m:oMathPara>
          </w:p>
        </w:tc>
      </w:tr>
      <w:tr w:rsidR="007552FB" w:rsidTr="006762D4">
        <w:trPr>
          <w:trHeight w:val="860"/>
        </w:trPr>
        <w:tc>
          <w:tcPr>
            <w:tcW w:w="3903" w:type="dxa"/>
          </w:tcPr>
          <w:p w:rsidR="007552FB" w:rsidRDefault="007552FB" w:rsidP="007552FB">
            <w:pPr>
              <w:jc w:val="left"/>
            </w:pPr>
          </w:p>
          <w:p w:rsidR="00995D33" w:rsidRDefault="00995D33" w:rsidP="007552FB">
            <w:pPr>
              <w:jc w:val="left"/>
            </w:pPr>
          </w:p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A50</w:t>
            </w:r>
          </w:p>
        </w:tc>
        <w:tc>
          <w:tcPr>
            <w:tcW w:w="3805" w:type="dxa"/>
          </w:tcPr>
          <w:p w:rsidR="007552FB" w:rsidRPr="008A0C7D" w:rsidRDefault="008A0C7D" w:rsidP="008A0C7D">
            <w:pPr>
              <w:rPr>
                <w:sz w:val="32"/>
                <w:szCs w:val="32"/>
              </w:rPr>
            </w:pPr>
            <w:r w:rsidRPr="008A0C7D">
              <w:rPr>
                <w:sz w:val="32"/>
                <w:szCs w:val="32"/>
              </w:rPr>
              <w:t>With brackets MULTIPLY the powers</w:t>
            </w:r>
          </w:p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A49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Pr="000D55DA" w:rsidRDefault="007552FB" w:rsidP="007552FB">
            <w:pPr>
              <w:rPr>
                <w:rFonts w:asciiTheme="minorHAnsi" w:eastAsiaTheme="minorEastAsia" w:hAnsiTheme="minorHAnsi"/>
              </w:rPr>
            </w:pPr>
          </w:p>
          <w:p w:rsidR="007552FB" w:rsidRPr="000D55DA" w:rsidRDefault="007552FB" w:rsidP="007552FB">
            <w:pPr>
              <w:rPr>
                <w:rFonts w:eastAsiaTheme="minorEastAsia"/>
              </w:rPr>
            </w:pPr>
            <m:oMathPara>
              <m:oMath>
                <m:r>
                  <m:t>cos θ=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adjacent</m:t>
                    </m:r>
                  </m:num>
                  <m:den>
                    <m:r>
                      <m:t>hypotenuse</m:t>
                    </m:r>
                  </m:den>
                </m:f>
              </m:oMath>
            </m:oMathPara>
          </w:p>
          <w:p w:rsidR="007552FB" w:rsidRPr="000D55DA" w:rsidRDefault="007552FB" w:rsidP="007552FB">
            <w:pPr>
              <w:rPr>
                <w:rFonts w:asciiTheme="minorHAnsi" w:eastAsiaTheme="minorEastAsia" w:hAnsiTheme="minorHAnsi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08768" behindDoc="0" locked="0" layoutInCell="1" allowOverlap="1" wp14:anchorId="52359183" wp14:editId="6C1C3431">
                  <wp:simplePos x="2269490" y="4229100"/>
                  <wp:positionH relativeFrom="margin">
                    <wp:posOffset>1818640</wp:posOffset>
                  </wp:positionH>
                  <wp:positionV relativeFrom="margin">
                    <wp:posOffset>1081405</wp:posOffset>
                  </wp:positionV>
                  <wp:extent cx="1191895" cy="1077595"/>
                  <wp:effectExtent l="0" t="0" r="8255" b="8255"/>
                  <wp:wrapSquare wrapText="bothSides"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CAHTOA (1).JPG"/>
                          <pic:cNvPicPr/>
                        </pic:nvPicPr>
                        <pic:blipFill rotWithShape="1"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17" t="18983" r="40338" b="51187"/>
                          <a:stretch/>
                        </pic:blipFill>
                        <pic:spPr bwMode="auto">
                          <a:xfrm>
                            <a:off x="0" y="0"/>
                            <a:ext cx="1191895" cy="1077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552FB" w:rsidRPr="000D55DA" w:rsidRDefault="007552FB" w:rsidP="007552FB">
            <w:pPr>
              <w:rPr>
                <w:rFonts w:eastAsiaTheme="minorEastAsia"/>
              </w:rPr>
            </w:pPr>
          </w:p>
          <w:p w:rsidR="007552FB" w:rsidRDefault="007552FB" w:rsidP="007552FB"/>
        </w:tc>
        <w:tc>
          <w:tcPr>
            <w:tcW w:w="7709" w:type="dxa"/>
            <w:gridSpan w:val="2"/>
          </w:tcPr>
          <w:p w:rsidR="007552FB" w:rsidRPr="000D55DA" w:rsidRDefault="007552FB" w:rsidP="007552FB">
            <w:pPr>
              <w:rPr>
                <w:rFonts w:eastAsiaTheme="minorEastAsia"/>
              </w:rPr>
            </w:pPr>
          </w:p>
          <w:p w:rsidR="007552FB" w:rsidRPr="000D55DA" w:rsidRDefault="007552FB" w:rsidP="007552FB">
            <w:pPr>
              <w:rPr>
                <w:rFonts w:eastAsiaTheme="minorEastAsia"/>
              </w:rPr>
            </w:pPr>
            <m:oMathPara>
              <m:oMath>
                <m:r>
                  <m:t>tan θ=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opposite</m:t>
                    </m:r>
                  </m:num>
                  <m:den>
                    <m:r>
                      <m:t>adjacent</m:t>
                    </m:r>
                  </m:den>
                </m:f>
              </m:oMath>
            </m:oMathPara>
          </w:p>
          <w:p w:rsidR="007552FB" w:rsidRDefault="007552FB" w:rsidP="007552FB">
            <w:pPr>
              <w:rPr>
                <w:rFonts w:eastAsiaTheme="minorEastAsia"/>
              </w:rPr>
            </w:pPr>
          </w:p>
          <w:p w:rsidR="007552FB" w:rsidRDefault="007552FB" w:rsidP="007552FB">
            <w:r>
              <w:rPr>
                <w:noProof/>
                <w:lang w:eastAsia="en-GB"/>
              </w:rPr>
              <w:drawing>
                <wp:inline distT="0" distB="0" distL="0" distR="0" wp14:anchorId="110B2155" wp14:editId="730A7226">
                  <wp:extent cx="1306286" cy="1077686"/>
                  <wp:effectExtent l="0" t="0" r="8255" b="8255"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CAHTOA (1).JPG"/>
                          <pic:cNvPicPr/>
                        </pic:nvPicPr>
                        <pic:blipFill rotWithShape="1"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85" t="18983" r="7797" b="51187"/>
                          <a:stretch/>
                        </pic:blipFill>
                        <pic:spPr bwMode="auto">
                          <a:xfrm>
                            <a:off x="0" y="0"/>
                            <a:ext cx="1306286" cy="10776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A52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A51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7552FB" w:rsidP="007552FB">
            <w:r>
              <w:t>In a right angled triangle what is sin</w:t>
            </w:r>
            <m:oMath>
              <m:r>
                <m:t xml:space="preserve"> θ</m:t>
              </m:r>
            </m:oMath>
            <w:r>
              <w:rPr>
                <w:rFonts w:eastAsiaTheme="minorEastAsia"/>
              </w:rPr>
              <w:t>?</w:t>
            </w:r>
          </w:p>
          <w:p w:rsidR="007552FB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809792" behindDoc="0" locked="0" layoutInCell="1" allowOverlap="1" wp14:anchorId="2208591E" wp14:editId="354F8E6B">
                  <wp:simplePos x="0" y="0"/>
                  <wp:positionH relativeFrom="margin">
                    <wp:posOffset>1217930</wp:posOffset>
                  </wp:positionH>
                  <wp:positionV relativeFrom="margin">
                    <wp:posOffset>925830</wp:posOffset>
                  </wp:positionV>
                  <wp:extent cx="2418715" cy="1158875"/>
                  <wp:effectExtent l="0" t="0" r="635" b="3175"/>
                  <wp:wrapSquare wrapText="bothSides"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cahtoa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715" cy="115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</w:t>
            </w:r>
          </w:p>
        </w:tc>
        <w:tc>
          <w:tcPr>
            <w:tcW w:w="7709" w:type="dxa"/>
            <w:gridSpan w:val="2"/>
          </w:tcPr>
          <w:p w:rsidR="007552FB" w:rsidRDefault="007552FB" w:rsidP="007552FB">
            <w:pPr>
              <w:jc w:val="left"/>
            </w:pPr>
          </w:p>
          <w:p w:rsidR="007552FB" w:rsidRPr="004C0064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810816" behindDoc="0" locked="0" layoutInCell="1" allowOverlap="1" wp14:anchorId="48177364" wp14:editId="46B298F9">
                  <wp:simplePos x="6873875" y="995680"/>
                  <wp:positionH relativeFrom="margin">
                    <wp:posOffset>1770380</wp:posOffset>
                  </wp:positionH>
                  <wp:positionV relativeFrom="margin">
                    <wp:posOffset>1005205</wp:posOffset>
                  </wp:positionV>
                  <wp:extent cx="1387475" cy="1098550"/>
                  <wp:effectExtent l="0" t="0" r="3175" b="6350"/>
                  <wp:wrapSquare wrapText="bothSides"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nslation.png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08" t="22646" r="9153" b="13490"/>
                          <a:stretch/>
                        </pic:blipFill>
                        <pic:spPr bwMode="auto">
                          <a:xfrm>
                            <a:off x="0" y="0"/>
                            <a:ext cx="1387475" cy="1098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Which two pieces of information are needed to describe this type of transformation?</w:t>
            </w:r>
          </w:p>
        </w:tc>
      </w:tr>
      <w:tr w:rsidR="007552FB" w:rsidTr="006762D4">
        <w:trPr>
          <w:trHeight w:val="1149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6762D4">
            <w:pPr>
              <w:jc w:val="right"/>
            </w:pPr>
            <w:r>
              <w:t>Q53</w:t>
            </w:r>
          </w:p>
        </w:tc>
        <w:tc>
          <w:tcPr>
            <w:tcW w:w="3805" w:type="dxa"/>
          </w:tcPr>
          <w:p w:rsidR="007552FB" w:rsidRDefault="007552FB" w:rsidP="007552FB">
            <w:pPr>
              <w:jc w:val="left"/>
            </w:pPr>
          </w:p>
        </w:tc>
        <w:tc>
          <w:tcPr>
            <w:tcW w:w="3904" w:type="dxa"/>
          </w:tcPr>
          <w:p w:rsidR="007552FB" w:rsidRDefault="00D041D1" w:rsidP="006762D4">
            <w:pPr>
              <w:jc w:val="right"/>
            </w:pPr>
            <w:r>
              <w:t>Q54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>
            <w:r>
              <w:t>Which two pieces of information are needed to describe this type of transformation?</w:t>
            </w:r>
          </w:p>
          <w:p w:rsidR="007552FB" w:rsidRDefault="006762D4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811840" behindDoc="0" locked="0" layoutInCell="1" allowOverlap="1" wp14:anchorId="18DBFD6B" wp14:editId="4A95BF7F">
                  <wp:simplePos x="1697990" y="4898390"/>
                  <wp:positionH relativeFrom="margin">
                    <wp:posOffset>1398270</wp:posOffset>
                  </wp:positionH>
                  <wp:positionV relativeFrom="margin">
                    <wp:posOffset>681990</wp:posOffset>
                  </wp:positionV>
                  <wp:extent cx="1828800" cy="1543685"/>
                  <wp:effectExtent l="0" t="0" r="0" b="0"/>
                  <wp:wrapSquare wrapText="bothSides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flection.gif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54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552FB" w:rsidRDefault="007552FB" w:rsidP="007552FB"/>
          <w:p w:rsidR="007552FB" w:rsidRDefault="007552FB" w:rsidP="007552FB"/>
          <w:p w:rsidR="007552FB" w:rsidRDefault="007552FB" w:rsidP="007552FB"/>
        </w:tc>
        <w:tc>
          <w:tcPr>
            <w:tcW w:w="7709" w:type="dxa"/>
            <w:gridSpan w:val="2"/>
          </w:tcPr>
          <w:p w:rsidR="007552FB" w:rsidRDefault="007552FB" w:rsidP="007552FB">
            <w:r>
              <w:rPr>
                <w:noProof/>
                <w:lang w:eastAsia="en-GB"/>
              </w:rPr>
              <w:drawing>
                <wp:anchor distT="0" distB="0" distL="114300" distR="114300" simplePos="0" relativeHeight="251812864" behindDoc="0" locked="0" layoutInCell="1" allowOverlap="1" wp14:anchorId="215F9A43" wp14:editId="6BADBA01">
                  <wp:simplePos x="6873875" y="4620895"/>
                  <wp:positionH relativeFrom="margin">
                    <wp:posOffset>1576070</wp:posOffset>
                  </wp:positionH>
                  <wp:positionV relativeFrom="margin">
                    <wp:posOffset>966470</wp:posOffset>
                  </wp:positionV>
                  <wp:extent cx="1896110" cy="1273175"/>
                  <wp:effectExtent l="0" t="0" r="8890" b="3175"/>
                  <wp:wrapSquare wrapText="bothSides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tation.gif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6110" cy="127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Which three pieces of information are needed to describe this type of transformation?</w:t>
            </w:r>
          </w:p>
          <w:p w:rsidR="007552FB" w:rsidRDefault="007552FB" w:rsidP="007552FB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Q55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Q56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>
            <w:r>
              <w:lastRenderedPageBreak/>
              <w:t xml:space="preserve">The word </w:t>
            </w:r>
            <w:r w:rsidRPr="004C0064">
              <w:rPr>
                <w:b/>
              </w:rPr>
              <w:t>translation</w:t>
            </w:r>
            <w:r>
              <w:t xml:space="preserve"> </w:t>
            </w:r>
          </w:p>
          <w:p w:rsidR="007552FB" w:rsidRDefault="007552FB" w:rsidP="007552FB">
            <w:r>
              <w:t xml:space="preserve">and a </w:t>
            </w:r>
            <w:r w:rsidRPr="004C0064">
              <w:t>vector</w:t>
            </w:r>
          </w:p>
        </w:tc>
        <w:tc>
          <w:tcPr>
            <w:tcW w:w="7709" w:type="dxa"/>
            <w:gridSpan w:val="2"/>
          </w:tcPr>
          <w:p w:rsidR="007552FB" w:rsidRPr="000D55DA" w:rsidRDefault="007552FB" w:rsidP="007552FB">
            <w:pPr>
              <w:rPr>
                <w:rFonts w:eastAsiaTheme="minorEastAsia"/>
              </w:rPr>
            </w:pPr>
            <m:oMathPara>
              <m:oMath>
                <m:r>
                  <m:t>sin θ=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opposite</m:t>
                    </m:r>
                  </m:num>
                  <m:den>
                    <m:r>
                      <m:t>hypotenuse</m:t>
                    </m:r>
                  </m:den>
                </m:f>
              </m:oMath>
            </m:oMathPara>
          </w:p>
          <w:p w:rsidR="007552FB" w:rsidRDefault="007552FB" w:rsidP="007552FB"/>
          <w:p w:rsidR="007552FB" w:rsidRDefault="007552FB" w:rsidP="007552FB">
            <w:r>
              <w:rPr>
                <w:noProof/>
                <w:lang w:eastAsia="en-GB"/>
              </w:rPr>
              <w:drawing>
                <wp:inline distT="0" distB="0" distL="0" distR="0" wp14:anchorId="77B9819D" wp14:editId="22AE575A">
                  <wp:extent cx="1306286" cy="1077686"/>
                  <wp:effectExtent l="0" t="0" r="8255" b="8255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CAHTOA (1).JPG"/>
                          <pic:cNvPicPr/>
                        </pic:nvPicPr>
                        <pic:blipFill rotWithShape="1"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5" t="18983" r="70167" b="51187"/>
                          <a:stretch/>
                        </pic:blipFill>
                        <pic:spPr bwMode="auto">
                          <a:xfrm>
                            <a:off x="0" y="0"/>
                            <a:ext cx="1307368" cy="10785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6762D4" w:rsidP="008A0C7D">
            <m:oMathPara>
              <m:oMath>
                <m:d>
                  <m:dPr>
                    <m:ctrlPr>
                      <w:rPr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i/>
                          </w:rPr>
                        </m:ctrlPr>
                      </m:mPr>
                      <m:mr>
                        <m:e>
                          <m:r>
                            <m:t>x</m:t>
                          </m:r>
                        </m:e>
                      </m:mr>
                      <m:mr>
                        <m:e>
                          <m:r>
                            <m:t>y</m:t>
                          </m:r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A54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A53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/>
          <w:p w:rsidR="007552FB" w:rsidRDefault="007552FB" w:rsidP="007552FB"/>
          <w:p w:rsidR="007552FB" w:rsidRDefault="007552FB" w:rsidP="007552FB"/>
          <w:p w:rsidR="007552FB" w:rsidRDefault="007552FB" w:rsidP="007552FB">
            <w:r>
              <w:t xml:space="preserve">The word </w:t>
            </w:r>
            <w:r>
              <w:rPr>
                <w:b/>
              </w:rPr>
              <w:t>rotation</w:t>
            </w:r>
          </w:p>
          <w:p w:rsidR="007552FB" w:rsidRDefault="007552FB" w:rsidP="007552FB">
            <w:r>
              <w:t>an angle and direction</w:t>
            </w:r>
          </w:p>
          <w:p w:rsidR="007552FB" w:rsidRDefault="007552FB" w:rsidP="007552FB">
            <w:r>
              <w:t>the centre of rotation</w:t>
            </w:r>
          </w:p>
          <w:p w:rsidR="007552FB" w:rsidRDefault="007552FB" w:rsidP="007552FB"/>
        </w:tc>
        <w:tc>
          <w:tcPr>
            <w:tcW w:w="7709" w:type="dxa"/>
            <w:gridSpan w:val="2"/>
          </w:tcPr>
          <w:p w:rsidR="007552FB" w:rsidRDefault="007552FB" w:rsidP="007552FB">
            <w:r>
              <w:t xml:space="preserve">The word </w:t>
            </w:r>
            <w:r>
              <w:rPr>
                <w:b/>
              </w:rPr>
              <w:t>reflection</w:t>
            </w:r>
            <w:r>
              <w:t xml:space="preserve"> </w:t>
            </w:r>
          </w:p>
          <w:p w:rsidR="007552FB" w:rsidRDefault="007552FB" w:rsidP="007552FB">
            <w:r>
              <w:t>and an equation of a line</w:t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A56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A55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7552FB" w:rsidP="007552FB">
            <w:r>
              <w:lastRenderedPageBreak/>
              <w:t>Which three pieces of information are needed to describe this type of transformation?</w:t>
            </w:r>
          </w:p>
          <w:p w:rsidR="007552FB" w:rsidRDefault="007552FB" w:rsidP="007552FB">
            <w:r>
              <w:rPr>
                <w:noProof/>
                <w:lang w:eastAsia="en-GB"/>
              </w:rPr>
              <w:drawing>
                <wp:inline distT="0" distB="0" distL="0" distR="0" wp14:anchorId="3583D254" wp14:editId="1D28B63C">
                  <wp:extent cx="2008414" cy="1305866"/>
                  <wp:effectExtent l="0" t="0" r="0" b="8890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nlarge.gif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549" cy="1306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9" w:type="dxa"/>
            <w:gridSpan w:val="2"/>
          </w:tcPr>
          <w:p w:rsidR="007552FB" w:rsidRDefault="008A0C7D" w:rsidP="007552FB">
            <w:r>
              <w:t xml:space="preserve">How do we add/subtract fractions with different denominators? </w:t>
            </w:r>
          </w:p>
          <w:p w:rsidR="008A0C7D" w:rsidRDefault="008A0C7D" w:rsidP="007552FB">
            <w:proofErr w:type="spellStart"/>
            <w:r>
              <w:t>Eg</w:t>
            </w:r>
            <w:proofErr w:type="spellEnd"/>
            <w:r>
              <w:t xml:space="preserve">. </w:t>
            </w:r>
            <m:oMath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+</m:t>
              </m:r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  <w:r>
              <w:rPr>
                <w:rFonts w:eastAsiaTheme="minorEastAsia"/>
              </w:rPr>
              <w:t xml:space="preserve">? </w:t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Q57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Q58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7552FB" w:rsidRDefault="008A0C7D" w:rsidP="008A0C7D">
            <w:r>
              <w:t>How do you calculate 10% of a value?</w:t>
            </w:r>
          </w:p>
        </w:tc>
        <w:tc>
          <w:tcPr>
            <w:tcW w:w="7709" w:type="dxa"/>
            <w:gridSpan w:val="2"/>
          </w:tcPr>
          <w:p w:rsidR="007552FB" w:rsidRDefault="008A0C7D" w:rsidP="007552FB">
            <w:r>
              <w:t xml:space="preserve">How do you calculate 5% of a value? </w:t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D041D1">
            <w:pPr>
              <w:jc w:val="right"/>
            </w:pPr>
            <w:r>
              <w:t>Q59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Q60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8A0C7D" w:rsidRDefault="008A0C7D" w:rsidP="007552FB">
            <w:r>
              <w:lastRenderedPageBreak/>
              <w:t xml:space="preserve">Multiply both fractions by a value so that they share the same denominator value than just add the numerators. </w:t>
            </w:r>
          </w:p>
          <w:p w:rsidR="007552FB" w:rsidRDefault="008A0C7D" w:rsidP="007552FB">
            <w:pPr>
              <w:rPr>
                <w:rFonts w:eastAsiaTheme="minorEastAsia"/>
              </w:rPr>
            </w:pPr>
            <w:proofErr w:type="spellStart"/>
            <w:r>
              <w:t>Eg</w:t>
            </w:r>
            <w:proofErr w:type="spellEnd"/>
            <w:r>
              <w:t xml:space="preserve">. </w:t>
            </w:r>
            <m:oMath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  <m:r>
                <m:t>=</m:t>
              </m:r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3</m:t>
                  </m:r>
                </m:num>
                <m:den>
                  <m:r>
                    <m:t>6</m:t>
                  </m:r>
                </m:den>
              </m:f>
            </m:oMath>
            <w:r w:rsidR="007552FB">
              <w:t xml:space="preserve"> </w:t>
            </w:r>
            <w:r>
              <w:t xml:space="preserve">, </w:t>
            </w:r>
            <m:oMath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  <m:r>
                <m:t>=</m:t>
              </m:r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2</m:t>
                  </m:r>
                </m:num>
                <m:den>
                  <m:r>
                    <m:t>6</m:t>
                  </m:r>
                </m:den>
              </m:f>
            </m:oMath>
          </w:p>
          <w:p w:rsidR="008A0C7D" w:rsidRDefault="008A0C7D" w:rsidP="007552FB">
            <w:r>
              <w:rPr>
                <w:rFonts w:eastAsiaTheme="minorEastAsia"/>
              </w:rPr>
              <w:t xml:space="preserve">Answer = </w:t>
            </w:r>
            <m:oMath>
              <m:f>
                <m:fPr>
                  <m:ctrlPr>
                    <w:rPr>
                      <w:rFonts w:eastAsiaTheme="minorEastAsia"/>
                      <w:i/>
                    </w:rPr>
                  </m:ctrlPr>
                </m:fPr>
                <m:num>
                  <m:r>
                    <w:rPr>
                      <w:rFonts w:eastAsiaTheme="minorEastAsia"/>
                    </w:rPr>
                    <m:t>5</m:t>
                  </m:r>
                </m:num>
                <m:den>
                  <m:r>
                    <w:rPr>
                      <w:rFonts w:eastAsiaTheme="minorEastAsia"/>
                    </w:rPr>
                    <m:t>6</m:t>
                  </m:r>
                </m:den>
              </m:f>
            </m:oMath>
          </w:p>
        </w:tc>
        <w:tc>
          <w:tcPr>
            <w:tcW w:w="7709" w:type="dxa"/>
            <w:gridSpan w:val="2"/>
          </w:tcPr>
          <w:p w:rsidR="007552FB" w:rsidRDefault="007552FB" w:rsidP="007552FB"/>
          <w:p w:rsidR="007552FB" w:rsidRDefault="007552FB" w:rsidP="007552FB">
            <w:r>
              <w:t xml:space="preserve">The word </w:t>
            </w:r>
            <w:r>
              <w:rPr>
                <w:b/>
              </w:rPr>
              <w:t>enlargement</w:t>
            </w:r>
          </w:p>
          <w:p w:rsidR="007552FB" w:rsidRDefault="007552FB" w:rsidP="007552FB">
            <w:r>
              <w:t>A scale factor</w:t>
            </w:r>
          </w:p>
          <w:p w:rsidR="007552FB" w:rsidRDefault="007552FB" w:rsidP="007552FB">
            <w:r>
              <w:t>the centre of enlargement</w:t>
            </w:r>
          </w:p>
          <w:p w:rsidR="007552FB" w:rsidRDefault="007552FB" w:rsidP="007552FB"/>
        </w:tc>
      </w:tr>
      <w:tr w:rsidR="007552FB" w:rsidTr="006762D4">
        <w:trPr>
          <w:trHeight w:val="1701"/>
        </w:trPr>
        <w:tc>
          <w:tcPr>
            <w:tcW w:w="3903" w:type="dxa"/>
          </w:tcPr>
          <w:p w:rsidR="007552FB" w:rsidRDefault="007552FB" w:rsidP="007552FB"/>
        </w:tc>
        <w:tc>
          <w:tcPr>
            <w:tcW w:w="4002" w:type="dxa"/>
          </w:tcPr>
          <w:p w:rsidR="007552FB" w:rsidRDefault="00D041D1" w:rsidP="007552FB">
            <w:pPr>
              <w:jc w:val="right"/>
            </w:pPr>
            <w:r>
              <w:t>A58</w:t>
            </w:r>
          </w:p>
        </w:tc>
        <w:tc>
          <w:tcPr>
            <w:tcW w:w="3805" w:type="dxa"/>
          </w:tcPr>
          <w:p w:rsidR="007552FB" w:rsidRDefault="007552FB" w:rsidP="007552FB"/>
        </w:tc>
        <w:tc>
          <w:tcPr>
            <w:tcW w:w="3904" w:type="dxa"/>
          </w:tcPr>
          <w:p w:rsidR="007552FB" w:rsidRDefault="00D041D1" w:rsidP="00D041D1">
            <w:pPr>
              <w:jc w:val="right"/>
            </w:pPr>
            <w:r>
              <w:t>A57</w:t>
            </w:r>
          </w:p>
        </w:tc>
      </w:tr>
      <w:tr w:rsidR="007552FB" w:rsidTr="006762D4">
        <w:trPr>
          <w:trHeight w:val="3492"/>
        </w:trPr>
        <w:tc>
          <w:tcPr>
            <w:tcW w:w="7905" w:type="dxa"/>
            <w:gridSpan w:val="2"/>
          </w:tcPr>
          <w:p w:rsidR="008A0C7D" w:rsidRDefault="008A0C7D" w:rsidP="007552FB"/>
          <w:p w:rsidR="007552FB" w:rsidRDefault="008A0C7D" w:rsidP="008A0C7D">
            <w:r>
              <w:t xml:space="preserve">Find 10% </w:t>
            </w:r>
            <w:proofErr w:type="spellStart"/>
            <w:r>
              <w:t>then</w:t>
            </w:r>
            <w:proofErr w:type="spellEnd"/>
            <w:r>
              <w:t xml:space="preserve"> half the answer</w:t>
            </w:r>
          </w:p>
          <w:p w:rsidR="008A0C7D" w:rsidRDefault="008A0C7D" w:rsidP="008A0C7D"/>
          <w:p w:rsidR="008A0C7D" w:rsidRDefault="008A0C7D" w:rsidP="008A0C7D">
            <w:proofErr w:type="spellStart"/>
            <w:r>
              <w:t>Eg</w:t>
            </w:r>
            <w:proofErr w:type="spellEnd"/>
            <w:r>
              <w:t>. 5% of £330 = 33</w:t>
            </w:r>
            <m:oMath>
              <m:r>
                <m:t>÷</m:t>
              </m:r>
            </m:oMath>
            <w:r>
              <w:rPr>
                <w:rFonts w:eastAsiaTheme="minorEastAsia"/>
              </w:rPr>
              <w:t>2 = £16.50</w:t>
            </w:r>
          </w:p>
          <w:p w:rsidR="007552FB" w:rsidRDefault="007552FB" w:rsidP="007552FB"/>
          <w:p w:rsidR="007552FB" w:rsidRDefault="007552FB" w:rsidP="007552FB"/>
          <w:p w:rsidR="007552FB" w:rsidRDefault="007552FB" w:rsidP="007552FB">
            <w:r>
              <w:t xml:space="preserve"> </w:t>
            </w:r>
          </w:p>
        </w:tc>
        <w:tc>
          <w:tcPr>
            <w:tcW w:w="7709" w:type="dxa"/>
            <w:gridSpan w:val="2"/>
          </w:tcPr>
          <w:p w:rsidR="007552FB" w:rsidRDefault="008A0C7D" w:rsidP="007552F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Divide by 10</w:t>
            </w:r>
          </w:p>
          <w:p w:rsidR="008A0C7D" w:rsidRDefault="008A0C7D" w:rsidP="007552FB">
            <w:pPr>
              <w:rPr>
                <w:rFonts w:eastAsiaTheme="minorEastAsia"/>
              </w:rPr>
            </w:pPr>
          </w:p>
          <w:p w:rsidR="008A0C7D" w:rsidRPr="00BA7630" w:rsidRDefault="008A0C7D" w:rsidP="007552FB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Eg</w:t>
            </w:r>
            <w:proofErr w:type="spellEnd"/>
            <w:r>
              <w:rPr>
                <w:rFonts w:eastAsiaTheme="minorEastAsia"/>
              </w:rPr>
              <w:t xml:space="preserve">. 10% of £330 = £33 </w:t>
            </w:r>
          </w:p>
        </w:tc>
      </w:tr>
      <w:tr w:rsidR="007552FB" w:rsidTr="006762D4">
        <w:trPr>
          <w:trHeight w:val="1701"/>
        </w:trPr>
        <w:tc>
          <w:tcPr>
            <w:tcW w:w="3903" w:type="dxa"/>
            <w:tcBorders>
              <w:bottom w:val="nil"/>
            </w:tcBorders>
          </w:tcPr>
          <w:p w:rsidR="007552FB" w:rsidRDefault="007552FB" w:rsidP="007552FB"/>
        </w:tc>
        <w:tc>
          <w:tcPr>
            <w:tcW w:w="4002" w:type="dxa"/>
            <w:tcBorders>
              <w:bottom w:val="nil"/>
            </w:tcBorders>
          </w:tcPr>
          <w:p w:rsidR="007552FB" w:rsidRDefault="00D041D1" w:rsidP="00D041D1">
            <w:pPr>
              <w:jc w:val="right"/>
            </w:pPr>
            <w:r>
              <w:t>A60</w:t>
            </w:r>
          </w:p>
        </w:tc>
        <w:tc>
          <w:tcPr>
            <w:tcW w:w="3805" w:type="dxa"/>
            <w:tcBorders>
              <w:bottom w:val="nil"/>
            </w:tcBorders>
          </w:tcPr>
          <w:p w:rsidR="007552FB" w:rsidRDefault="007552FB" w:rsidP="007552FB"/>
        </w:tc>
        <w:tc>
          <w:tcPr>
            <w:tcW w:w="3904" w:type="dxa"/>
            <w:tcBorders>
              <w:bottom w:val="nil"/>
            </w:tcBorders>
          </w:tcPr>
          <w:p w:rsidR="007552FB" w:rsidRDefault="00D041D1" w:rsidP="00D041D1">
            <w:pPr>
              <w:jc w:val="right"/>
            </w:pPr>
            <w:r>
              <w:t>A59</w:t>
            </w:r>
          </w:p>
        </w:tc>
      </w:tr>
    </w:tbl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>
            <w:r w:rsidRPr="007552FB">
              <w:lastRenderedPageBreak/>
              <w:t>In the first step of solving these simultaneous equations, what would you multiply the equations by and why?</w:t>
            </w:r>
          </w:p>
          <w:p w:rsidR="007552FB" w:rsidRPr="007552FB" w:rsidRDefault="007552FB" w:rsidP="007552FB"/>
          <w:p w:rsidR="007552FB" w:rsidRPr="007552FB" w:rsidRDefault="007552FB" w:rsidP="007552FB">
            <m:oMath>
              <m:r>
                <m:t>2x+3y=7</m:t>
              </m:r>
            </m:oMath>
            <w:r w:rsidRPr="007552FB">
              <w:t xml:space="preserve"> </w:t>
            </w:r>
            <w:r w:rsidRPr="007552FB">
              <w:sym w:font="Wingdings" w:char="F081"/>
            </w:r>
          </w:p>
          <w:p w:rsidR="007552FB" w:rsidRPr="007552FB" w:rsidRDefault="007552FB" w:rsidP="007552FB">
            <m:oMath>
              <m:r>
                <m:t xml:space="preserve">3x-4y=11  </m:t>
              </m:r>
            </m:oMath>
            <w:r w:rsidRPr="007552FB">
              <w:rPr>
                <w:rFonts w:eastAsiaTheme="minorEastAsia"/>
              </w:rPr>
              <w:sym w:font="Wingdings" w:char="F082"/>
            </w:r>
          </w:p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r w:rsidRPr="007552FB">
              <w:t xml:space="preserve">Two shapes are mathematically similar. </w:t>
            </w:r>
          </w:p>
          <w:p w:rsidR="007552FB" w:rsidRPr="007552FB" w:rsidRDefault="007552FB" w:rsidP="007552FB">
            <w:r w:rsidRPr="007552FB">
              <w:t xml:space="preserve">If the scale factor for length </w:t>
            </w:r>
            <w:proofErr w:type="gramStart"/>
            <w:r w:rsidRPr="007552FB">
              <w:t xml:space="preserve">is </w:t>
            </w:r>
            <w:proofErr w:type="gramEnd"/>
            <m:oMath>
              <m:r>
                <m:t>a</m:t>
              </m:r>
            </m:oMath>
            <w:r w:rsidRPr="007552FB">
              <w:rPr>
                <w:rFonts w:eastAsiaTheme="minorEastAsia"/>
              </w:rPr>
              <w:t>, what are the scale factors for area and volume?</w:t>
            </w:r>
          </w:p>
          <w:p w:rsidR="007552FB" w:rsidRPr="007552FB" w:rsidRDefault="007552FB" w:rsidP="007552FB">
            <w:r w:rsidRPr="007552FB">
              <w:rPr>
                <w:noProof/>
                <w:lang w:eastAsia="en-GB"/>
              </w:rPr>
              <w:drawing>
                <wp:anchor distT="0" distB="0" distL="114300" distR="114300" simplePos="0" relativeHeight="251838464" behindDoc="0" locked="0" layoutInCell="1" allowOverlap="1" wp14:anchorId="000CC16A" wp14:editId="0464B72F">
                  <wp:simplePos x="0" y="0"/>
                  <wp:positionH relativeFrom="margin">
                    <wp:posOffset>876300</wp:posOffset>
                  </wp:positionH>
                  <wp:positionV relativeFrom="margin">
                    <wp:posOffset>1063625</wp:posOffset>
                  </wp:positionV>
                  <wp:extent cx="3150870" cy="1795780"/>
                  <wp:effectExtent l="0" t="0" r="0" b="0"/>
                  <wp:wrapNone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0870" cy="1795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552FB" w:rsidRPr="007552FB" w:rsidRDefault="007552FB" w:rsidP="007552FB"/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7552FB">
            <w:pPr>
              <w:jc w:val="right"/>
            </w:pPr>
            <w:r>
              <w:t>Q61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Q62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r w:rsidRPr="007552FB">
              <w:t xml:space="preserve">What type of correlation </w:t>
            </w:r>
            <w:proofErr w:type="gramStart"/>
            <w:r w:rsidRPr="007552FB">
              <w:t>do</w:t>
            </w:r>
            <w:proofErr w:type="gramEnd"/>
            <w:r w:rsidRPr="007552FB">
              <w:t xml:space="preserve"> each of these graphs show?</w:t>
            </w:r>
          </w:p>
          <w:p w:rsidR="007552FB" w:rsidRPr="007552FB" w:rsidRDefault="007552FB" w:rsidP="007552FB">
            <w:r w:rsidRPr="007552FB">
              <w:rPr>
                <w:noProof/>
                <w:lang w:eastAsia="en-GB"/>
              </w:rPr>
              <w:drawing>
                <wp:anchor distT="0" distB="0" distL="114300" distR="114300" simplePos="0" relativeHeight="251841536" behindDoc="0" locked="0" layoutInCell="1" allowOverlap="1" wp14:anchorId="1BFD97A5" wp14:editId="6AAF4FFC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231775</wp:posOffset>
                  </wp:positionV>
                  <wp:extent cx="3624580" cy="1249680"/>
                  <wp:effectExtent l="0" t="0" r="0" b="7620"/>
                  <wp:wrapNone/>
                  <wp:docPr id="296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4580" cy="124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pPr>
              <w:rPr>
                <w:i/>
              </w:rPr>
            </w:pPr>
            <w:r w:rsidRPr="007552FB">
              <w:rPr>
                <w:i/>
              </w:rPr>
              <w:t xml:space="preserve">A, B and C shared some money in the ratio </w:t>
            </w:r>
          </w:p>
          <w:p w:rsidR="007552FB" w:rsidRPr="007552FB" w:rsidRDefault="007552FB" w:rsidP="007552FB">
            <w:pPr>
              <w:rPr>
                <w:i/>
              </w:rPr>
            </w:pPr>
            <w:proofErr w:type="gramStart"/>
            <w:r w:rsidRPr="007552FB">
              <w:rPr>
                <w:i/>
              </w:rPr>
              <w:t>2 :</w:t>
            </w:r>
            <w:proofErr w:type="gramEnd"/>
            <w:r w:rsidRPr="007552FB">
              <w:rPr>
                <w:i/>
              </w:rPr>
              <w:t xml:space="preserve"> 3 : 6.  C got £80 more than A. How much money did B have?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Draw a diagram to represent the problem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Q63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Q64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>
            <w:r w:rsidRPr="007552FB">
              <w:rPr>
                <w:noProof/>
                <w:lang w:eastAsia="en-GB"/>
              </w:rPr>
              <w:lastRenderedPageBreak/>
              <w:drawing>
                <wp:anchor distT="0" distB="0" distL="114300" distR="114300" simplePos="0" relativeHeight="251840512" behindDoc="0" locked="0" layoutInCell="1" allowOverlap="1" wp14:anchorId="09B6E79D" wp14:editId="48E026DC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236220</wp:posOffset>
                  </wp:positionV>
                  <wp:extent cx="3752850" cy="2171700"/>
                  <wp:effectExtent l="0" t="0" r="0" b="0"/>
                  <wp:wrapNone/>
                  <wp:docPr id="299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pPr>
              <w:jc w:val="left"/>
            </w:pPr>
            <w:r w:rsidRPr="007552FB">
              <w:t xml:space="preserve">Multiply equation </w:t>
            </w:r>
            <w:r w:rsidRPr="007552FB">
              <w:sym w:font="Wingdings" w:char="F081"/>
            </w:r>
            <w:r w:rsidRPr="007552FB">
              <w:t xml:space="preserve"> by 3 &amp; equation </w:t>
            </w:r>
            <w:r w:rsidRPr="007552FB">
              <w:sym w:font="Wingdings" w:char="F082"/>
            </w:r>
            <w:r w:rsidRPr="007552FB">
              <w:t xml:space="preserve"> by 2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Or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 xml:space="preserve">Multiply equation </w:t>
            </w:r>
            <w:r w:rsidRPr="007552FB">
              <w:sym w:font="Wingdings" w:char="F081"/>
            </w:r>
            <w:r w:rsidRPr="007552FB">
              <w:t xml:space="preserve"> by 4 &amp; equation </w:t>
            </w:r>
            <w:r w:rsidRPr="007552FB">
              <w:sym w:font="Wingdings" w:char="F082"/>
            </w:r>
            <w:r w:rsidRPr="007552FB">
              <w:t xml:space="preserve"> by 3</w:t>
            </w:r>
          </w:p>
          <w:p w:rsidR="007552FB" w:rsidRPr="007552FB" w:rsidRDefault="007552FB" w:rsidP="007552FB"/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7552FB">
            <w:pPr>
              <w:jc w:val="right"/>
            </w:pPr>
            <w:r>
              <w:t>A62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A61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r w:rsidRPr="007552FB">
              <w:rPr>
                <w:noProof/>
                <w:lang w:eastAsia="en-GB"/>
              </w:rPr>
              <w:drawing>
                <wp:anchor distT="0" distB="0" distL="114300" distR="114300" simplePos="0" relativeHeight="251842560" behindDoc="0" locked="0" layoutInCell="1" allowOverlap="1" wp14:anchorId="00B26C9E" wp14:editId="57FDA411">
                  <wp:simplePos x="0" y="0"/>
                  <wp:positionH relativeFrom="column">
                    <wp:posOffset>245745</wp:posOffset>
                  </wp:positionH>
                  <wp:positionV relativeFrom="paragraph">
                    <wp:posOffset>697230</wp:posOffset>
                  </wp:positionV>
                  <wp:extent cx="4488815" cy="1861185"/>
                  <wp:effectExtent l="0" t="0" r="0" b="0"/>
                  <wp:wrapNone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8815" cy="186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552FB">
              <w:t>The diagram shows that each box is worth £20, so B has £60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r w:rsidRPr="007552FB">
              <w:t>Positive correlation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Negative correlation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No correlation</w:t>
            </w:r>
          </w:p>
          <w:p w:rsidR="007552FB" w:rsidRPr="007552FB" w:rsidRDefault="007552FB" w:rsidP="007552FB"/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A63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>
            <w:r w:rsidRPr="007552FB">
              <w:lastRenderedPageBreak/>
              <w:t xml:space="preserve">What is the quadratic formula? </w:t>
            </w:r>
          </w:p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r w:rsidRPr="007552FB">
              <w:t>What is Pythagoras’ Theorem</w:t>
            </w:r>
          </w:p>
          <w:p w:rsidR="007552FB" w:rsidRPr="007552FB" w:rsidRDefault="007552FB" w:rsidP="007552FB">
            <w:r w:rsidRPr="007552FB">
              <w:rPr>
                <w:noProof/>
                <w:lang w:eastAsia="en-GB"/>
              </w:rPr>
              <w:drawing>
                <wp:anchor distT="0" distB="0" distL="114300" distR="114300" simplePos="0" relativeHeight="251843584" behindDoc="0" locked="0" layoutInCell="1" allowOverlap="1" wp14:anchorId="6554932F" wp14:editId="789F70A0">
                  <wp:simplePos x="0" y="0"/>
                  <wp:positionH relativeFrom="margin">
                    <wp:posOffset>1022985</wp:posOffset>
                  </wp:positionH>
                  <wp:positionV relativeFrom="margin">
                    <wp:posOffset>818515</wp:posOffset>
                  </wp:positionV>
                  <wp:extent cx="2848610" cy="2318385"/>
                  <wp:effectExtent l="0" t="0" r="8890" b="5715"/>
                  <wp:wrapNone/>
                  <wp:docPr id="305" name="Picture 305" descr="Image result for pythagoras trian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ythagoras trian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610" cy="2318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52FB" w:rsidRPr="007552FB" w:rsidRDefault="007552FB" w:rsidP="007552FB"/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7552FB">
            <w:pPr>
              <w:jc w:val="right"/>
            </w:pPr>
            <w:r>
              <w:t>Q65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Q66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397FE2" w:rsidP="007552FB">
            <w:r>
              <w:t>What are VERTICES?</w:t>
            </w:r>
          </w:p>
          <w:p w:rsidR="007552FB" w:rsidRPr="007552FB" w:rsidRDefault="007552FB" w:rsidP="007552FB"/>
          <w:p w:rsidR="007552FB" w:rsidRPr="007552FB" w:rsidRDefault="007552FB" w:rsidP="007552FB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/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Q67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/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6762D4" w:rsidP="007552FB">
            <m:oMathPara>
              <m:oMath>
                <m:sSup>
                  <m:sSupPr>
                    <m:ctrlPr>
                      <w:rPr>
                        <w:sz w:val="56"/>
                      </w:rPr>
                    </m:ctrlPr>
                  </m:sSupPr>
                  <m:e>
                    <m:r>
                      <w:rPr>
                        <w:sz w:val="56"/>
                      </w:rPr>
                      <m:t>a</m:t>
                    </m:r>
                  </m:e>
                  <m:sup>
                    <m:r>
                      <w:rPr>
                        <w:sz w:val="56"/>
                      </w:rPr>
                      <m:t>2</m:t>
                    </m:r>
                  </m:sup>
                </m:sSup>
                <m:r>
                  <w:rPr>
                    <w:sz w:val="56"/>
                  </w:rPr>
                  <m:t>+</m:t>
                </m:r>
                <m:sSup>
                  <m:sSupPr>
                    <m:ctrlPr>
                      <w:rPr>
                        <w:sz w:val="56"/>
                      </w:rPr>
                    </m:ctrlPr>
                  </m:sSupPr>
                  <m:e>
                    <m:r>
                      <w:rPr>
                        <w:sz w:val="56"/>
                      </w:rPr>
                      <m:t>b</m:t>
                    </m:r>
                  </m:e>
                  <m:sup>
                    <m:r>
                      <w:rPr>
                        <w:sz w:val="56"/>
                      </w:rPr>
                      <m:t>2</m:t>
                    </m:r>
                  </m:sup>
                </m:sSup>
                <m:r>
                  <w:rPr>
                    <w:sz w:val="56"/>
                  </w:rPr>
                  <m:t>=</m:t>
                </m:r>
                <m:sSup>
                  <m:sSupPr>
                    <m:ctrlPr>
                      <w:rPr>
                        <w:sz w:val="56"/>
                      </w:rPr>
                    </m:ctrlPr>
                  </m:sSupPr>
                  <m:e>
                    <m:r>
                      <w:rPr>
                        <w:sz w:val="56"/>
                      </w:rPr>
                      <m:t>c</m:t>
                    </m:r>
                  </m:e>
                  <m:sup>
                    <m:r>
                      <w:rPr>
                        <w:sz w:val="56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m:oMathPara>
              <m:oMath>
                <m:r>
                  <w:rPr>
                    <w:rFonts w:cs="Cambria Math"/>
                    <w:sz w:val="56"/>
                  </w:rPr>
                  <m:t>x</m:t>
                </m:r>
                <m:r>
                  <m:rPr>
                    <m:sty m:val="p"/>
                  </m:rPr>
                  <w:rPr>
                    <w:rFonts w:cs="Cambria Math"/>
                    <w:sz w:val="56"/>
                  </w:rPr>
                  <m:t>=</m:t>
                </m:r>
                <m:f>
                  <m:fPr>
                    <m:ctrlPr>
                      <w:rPr>
                        <w:sz w:val="5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cs="Cambria Math"/>
                        <w:sz w:val="56"/>
                      </w:rPr>
                      <m:t>-</m:t>
                    </m:r>
                    <m:r>
                      <w:rPr>
                        <w:rFonts w:cs="Cambria Math"/>
                        <w:sz w:val="56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cs="Cambria Math"/>
                        <w:sz w:val="56"/>
                      </w:rPr>
                      <m:t>±</m:t>
                    </m:r>
                    <m:rad>
                      <m:radPr>
                        <m:degHide m:val="1"/>
                        <m:ctrlPr>
                          <w:rPr>
                            <w:sz w:val="56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sz w:val="56"/>
                              </w:rPr>
                            </m:ctrlPr>
                          </m:sSupPr>
                          <m:e>
                            <m:r>
                              <w:rPr>
                                <w:rFonts w:cs="Cambria Math"/>
                                <w:sz w:val="56"/>
                              </w:rPr>
                              <m:t>b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cs="Cambria Math"/>
                                <w:sz w:val="56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cs="Cambria Math"/>
                            <w:sz w:val="56"/>
                          </w:rPr>
                          <m:t>-4</m:t>
                        </m:r>
                        <m:r>
                          <w:rPr>
                            <w:rFonts w:cs="Cambria Math"/>
                            <w:sz w:val="56"/>
                          </w:rPr>
                          <m:t>ac</m:t>
                        </m:r>
                      </m:e>
                    </m:rad>
                  </m:num>
                  <m:den>
                    <m:r>
                      <m:rPr>
                        <m:sty m:val="p"/>
                      </m:rPr>
                      <w:rPr>
                        <w:rFonts w:cs="Cambria Math"/>
                        <w:sz w:val="56"/>
                      </w:rPr>
                      <m:t>2</m:t>
                    </m:r>
                    <m:r>
                      <w:rPr>
                        <w:rFonts w:cs="Cambria Math"/>
                        <w:sz w:val="56"/>
                      </w:rPr>
                      <m:t>a</m:t>
                    </m:r>
                  </m:den>
                </m:f>
              </m:oMath>
            </m:oMathPara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7552FB">
            <w:pPr>
              <w:jc w:val="right"/>
            </w:pPr>
            <w:r>
              <w:t>A66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0364CB" w:rsidRDefault="000364CB" w:rsidP="007552FB">
            <w:pPr>
              <w:rPr>
                <w:sz w:val="28"/>
                <w:szCs w:val="28"/>
              </w:rPr>
            </w:pPr>
            <w:r w:rsidRPr="000364CB">
              <w:rPr>
                <w:sz w:val="28"/>
                <w:szCs w:val="28"/>
              </w:rPr>
              <w:t xml:space="preserve">Helps solve equations like: </w:t>
            </w:r>
          </w:p>
          <w:p w:rsidR="000364CB" w:rsidRPr="007552FB" w:rsidRDefault="006762D4" w:rsidP="000364CB">
            <m:oMathPara>
              <m:oMath>
                <m:sSup>
                  <m:sSupPr>
                    <m:ctrlPr>
                      <w:rPr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sz w:val="28"/>
                        <w:szCs w:val="28"/>
                      </w:rPr>
                      <m:t>2x</m:t>
                    </m:r>
                  </m:e>
                  <m:sup>
                    <m:r>
                      <w:rPr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sz w:val="28"/>
                    <w:szCs w:val="28"/>
                  </w:rPr>
                  <m:t>+7x+3=0</m:t>
                </m:r>
              </m:oMath>
            </m:oMathPara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A65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397FE2" w:rsidRDefault="00397FE2" w:rsidP="00397FE2">
            <w:r>
              <w:t xml:space="preserve">Corners </w:t>
            </w:r>
          </w:p>
          <w:p w:rsidR="007552FB" w:rsidRPr="007552FB" w:rsidRDefault="00397FE2" w:rsidP="00397FE2">
            <w:pPr>
              <w:rPr>
                <w:rFonts w:eastAsiaTheme="minorEastAsia"/>
              </w:rPr>
            </w:pPr>
            <w:r>
              <w:t>A cube has 8 vertices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</w:tcPr>
          <w:p w:rsidR="007552FB" w:rsidRPr="007552FB" w:rsidRDefault="007552FB" w:rsidP="007552FB"/>
        </w:tc>
        <w:tc>
          <w:tcPr>
            <w:tcW w:w="3903" w:type="dxa"/>
          </w:tcPr>
          <w:p w:rsidR="007552FB" w:rsidRPr="007552FB" w:rsidRDefault="007552FB" w:rsidP="007552FB"/>
        </w:tc>
        <w:tc>
          <w:tcPr>
            <w:tcW w:w="3904" w:type="dxa"/>
          </w:tcPr>
          <w:p w:rsidR="007552FB" w:rsidRPr="007552FB" w:rsidRDefault="00397FE2" w:rsidP="007552FB">
            <w:r>
              <w:rPr>
                <w:noProof/>
                <w:lang w:eastAsia="en-GB"/>
              </w:rPr>
              <w:drawing>
                <wp:inline distT="0" distB="0" distL="0" distR="0" wp14:anchorId="2DC48DC1" wp14:editId="687EF8A8">
                  <wp:extent cx="1676400" cy="1053913"/>
                  <wp:effectExtent l="0" t="0" r="0" b="0"/>
                  <wp:docPr id="479" name="Picture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9545" cy="1068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7552FB" w:rsidRPr="007552FB" w:rsidRDefault="00D041D1" w:rsidP="00D041D1">
            <w:pPr>
              <w:jc w:val="right"/>
            </w:pPr>
            <w:r>
              <w:t>A67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>
            <w:r w:rsidRPr="007552FB">
              <w:lastRenderedPageBreak/>
              <w:t>The prime number decomposition of 60 and 294 is shown in the Venn diagram below.  What is the Highest Common Factor? (HCF)</w:t>
            </w:r>
          </w:p>
          <w:p w:rsidR="007552FB" w:rsidRPr="007552FB" w:rsidRDefault="007552FB" w:rsidP="007552FB">
            <w:r w:rsidRPr="007552FB">
              <w:rPr>
                <w:rFonts w:ascii="Comic Sans MS" w:hAnsi="Comic Sans MS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844608" behindDoc="0" locked="0" layoutInCell="1" allowOverlap="1" wp14:anchorId="5FE4CEA0" wp14:editId="67D7AA56">
                  <wp:simplePos x="0" y="0"/>
                  <wp:positionH relativeFrom="column">
                    <wp:posOffset>801370</wp:posOffset>
                  </wp:positionH>
                  <wp:positionV relativeFrom="paragraph">
                    <wp:posOffset>296545</wp:posOffset>
                  </wp:positionV>
                  <wp:extent cx="3265170" cy="1792605"/>
                  <wp:effectExtent l="0" t="0" r="0" b="0"/>
                  <wp:wrapNone/>
                  <wp:docPr id="314" name="Pictur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475" r="8122" b="26639"/>
                          <a:stretch/>
                        </pic:blipFill>
                        <pic:spPr bwMode="auto">
                          <a:xfrm>
                            <a:off x="0" y="0"/>
                            <a:ext cx="3265170" cy="179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r w:rsidRPr="007552FB">
              <w:t>The prime number decomposition of 60 and 294 is shown in the Venn diagram below.  What is the Lowest Common Multiple? (LCM)</w:t>
            </w:r>
          </w:p>
          <w:p w:rsidR="007552FB" w:rsidRPr="007552FB" w:rsidRDefault="007552FB" w:rsidP="007552FB">
            <w:r w:rsidRPr="007552FB">
              <w:rPr>
                <w:rFonts w:ascii="Comic Sans MS" w:hAnsi="Comic Sans MS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845632" behindDoc="0" locked="0" layoutInCell="1" allowOverlap="1" wp14:anchorId="57AE99C1" wp14:editId="604D6C42">
                  <wp:simplePos x="0" y="0"/>
                  <wp:positionH relativeFrom="column">
                    <wp:posOffset>734060</wp:posOffset>
                  </wp:positionH>
                  <wp:positionV relativeFrom="paragraph">
                    <wp:posOffset>182880</wp:posOffset>
                  </wp:positionV>
                  <wp:extent cx="3265170" cy="1792605"/>
                  <wp:effectExtent l="0" t="0" r="0" b="0"/>
                  <wp:wrapNone/>
                  <wp:docPr id="315" name="Picture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475" r="8122" b="26639"/>
                          <a:stretch/>
                        </pic:blipFill>
                        <pic:spPr bwMode="auto">
                          <a:xfrm>
                            <a:off x="0" y="0"/>
                            <a:ext cx="3265170" cy="179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52FB" w:rsidRPr="007552FB" w:rsidRDefault="007552FB" w:rsidP="007552FB"/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7552FB">
            <w:pPr>
              <w:jc w:val="right"/>
            </w:pPr>
            <w:r>
              <w:t>Q68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Q69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r w:rsidRPr="007552FB">
              <w:t xml:space="preserve">How would you find </w:t>
            </w:r>
            <w:proofErr w:type="gramStart"/>
            <w:r w:rsidRPr="007552FB">
              <w:t>P(</w:t>
            </w:r>
            <w:proofErr w:type="gramEnd"/>
            <w:r w:rsidRPr="007552FB">
              <w:t>B, B) from this tree diagram?</w:t>
            </w:r>
          </w:p>
          <w:p w:rsidR="007552FB" w:rsidRPr="007552FB" w:rsidRDefault="007552FB" w:rsidP="007552FB">
            <w:r w:rsidRPr="007552FB">
              <w:rPr>
                <w:noProof/>
                <w:lang w:eastAsia="en-GB"/>
              </w:rPr>
              <w:drawing>
                <wp:anchor distT="0" distB="0" distL="114300" distR="114300" simplePos="0" relativeHeight="251846656" behindDoc="0" locked="0" layoutInCell="1" allowOverlap="1" wp14:anchorId="5D742A5A" wp14:editId="4C899EAE">
                  <wp:simplePos x="0" y="0"/>
                  <wp:positionH relativeFrom="column">
                    <wp:posOffset>548640</wp:posOffset>
                  </wp:positionH>
                  <wp:positionV relativeFrom="paragraph">
                    <wp:posOffset>56515</wp:posOffset>
                  </wp:positionV>
                  <wp:extent cx="3694430" cy="2220595"/>
                  <wp:effectExtent l="0" t="0" r="1270" b="0"/>
                  <wp:wrapNone/>
                  <wp:docPr id="318" name="Picture 318" descr="Image result for tree diagr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tree diagra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977"/>
                          <a:stretch/>
                        </pic:blipFill>
                        <pic:spPr bwMode="auto">
                          <a:xfrm>
                            <a:off x="0" y="0"/>
                            <a:ext cx="3694430" cy="222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r w:rsidRPr="007552FB">
              <w:t>When drawing a pie chart, which calculation would you do to find the angle for hockey?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rPr>
                <w:noProof/>
                <w:lang w:eastAsia="en-GB"/>
              </w:rPr>
              <w:drawing>
                <wp:anchor distT="0" distB="0" distL="114300" distR="114300" simplePos="0" relativeHeight="251847680" behindDoc="0" locked="0" layoutInCell="1" allowOverlap="1" wp14:anchorId="569946D6" wp14:editId="513F6079">
                  <wp:simplePos x="0" y="0"/>
                  <wp:positionH relativeFrom="column">
                    <wp:posOffset>839833</wp:posOffset>
                  </wp:positionH>
                  <wp:positionV relativeFrom="paragraph">
                    <wp:posOffset>272</wp:posOffset>
                  </wp:positionV>
                  <wp:extent cx="3133725" cy="2095500"/>
                  <wp:effectExtent l="0" t="0" r="9525" b="0"/>
                  <wp:wrapNone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Q71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pPr>
              <w:rPr>
                <w:rFonts w:eastAsiaTheme="minorEastAsia"/>
              </w:rPr>
            </w:pPr>
            <w:r w:rsidRPr="007552FB">
              <w:t xml:space="preserve">LCM = 2 </w:t>
            </w:r>
            <m:oMath>
              <m:r>
                <m:t>×</m:t>
              </m:r>
            </m:oMath>
            <w:r w:rsidRPr="007552FB">
              <w:rPr>
                <w:rFonts w:eastAsiaTheme="minorEastAsia"/>
              </w:rPr>
              <w:t xml:space="preserve"> 5 </w:t>
            </w:r>
            <m:oMath>
              <m:r>
                <m:t xml:space="preserve">× </m:t>
              </m:r>
            </m:oMath>
            <w:r w:rsidRPr="007552FB">
              <w:rPr>
                <w:rFonts w:eastAsiaTheme="minorEastAsia"/>
              </w:rPr>
              <w:t xml:space="preserve">2 </w:t>
            </w:r>
            <m:oMath>
              <m:r>
                <m:t>×</m:t>
              </m:r>
            </m:oMath>
            <w:r w:rsidRPr="007552FB">
              <w:rPr>
                <w:rFonts w:eastAsiaTheme="minorEastAsia"/>
              </w:rPr>
              <w:t xml:space="preserve"> 3</w:t>
            </w:r>
            <m:oMath>
              <m:r>
                <w:rPr>
                  <w:rFonts w:eastAsiaTheme="minorEastAsia"/>
                </w:rPr>
                <m:t xml:space="preserve"> </m:t>
              </m:r>
              <m:r>
                <m:t>×</m:t>
              </m:r>
            </m:oMath>
            <w:r w:rsidRPr="007552FB">
              <w:rPr>
                <w:rFonts w:eastAsiaTheme="minorEastAsia"/>
              </w:rPr>
              <w:t xml:space="preserve"> 7 </w:t>
            </w:r>
            <m:oMath>
              <m:r>
                <m:t>×</m:t>
              </m:r>
            </m:oMath>
            <w:r w:rsidRPr="007552FB">
              <w:rPr>
                <w:rFonts w:eastAsiaTheme="minorEastAsia"/>
              </w:rPr>
              <w:t xml:space="preserve"> 7 = 2940</w:t>
            </w:r>
          </w:p>
          <w:p w:rsidR="007552FB" w:rsidRPr="007552FB" w:rsidRDefault="007552FB" w:rsidP="007552FB">
            <w:pPr>
              <w:rPr>
                <w:rFonts w:eastAsiaTheme="minorEastAsia"/>
              </w:rPr>
            </w:pPr>
          </w:p>
          <w:p w:rsidR="007552FB" w:rsidRPr="007552FB" w:rsidRDefault="007552FB" w:rsidP="007552FB">
            <w:r w:rsidRPr="007552FB">
              <w:rPr>
                <w:rFonts w:eastAsiaTheme="minorEastAsia"/>
              </w:rPr>
              <w:t>These are all the numbers in the Venn diagram. (The union)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pPr>
              <w:rPr>
                <w:rFonts w:eastAsiaTheme="minorEastAsia"/>
              </w:rPr>
            </w:pPr>
            <w:r w:rsidRPr="007552FB">
              <w:t xml:space="preserve"> HCF = 2 </w:t>
            </w:r>
            <m:oMath>
              <m:r>
                <m:t>×</m:t>
              </m:r>
            </m:oMath>
            <w:r w:rsidRPr="007552FB">
              <w:rPr>
                <w:rFonts w:eastAsiaTheme="minorEastAsia"/>
              </w:rPr>
              <w:t xml:space="preserve"> 3 = 6</w:t>
            </w:r>
          </w:p>
          <w:p w:rsidR="007552FB" w:rsidRPr="007552FB" w:rsidRDefault="007552FB" w:rsidP="007552FB">
            <w:pPr>
              <w:rPr>
                <w:rFonts w:eastAsiaTheme="minorEastAsia"/>
              </w:rPr>
            </w:pPr>
          </w:p>
          <w:p w:rsidR="007552FB" w:rsidRPr="007552FB" w:rsidRDefault="007552FB" w:rsidP="007552FB">
            <w:r w:rsidRPr="007552FB">
              <w:rPr>
                <w:rFonts w:eastAsiaTheme="minorEastAsia"/>
              </w:rPr>
              <w:t>These numbers are found in the intersection of the Venn Diagram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D041D1" w:rsidP="007552FB">
            <w:pPr>
              <w:jc w:val="right"/>
            </w:pPr>
            <w:r>
              <w:t>A69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A68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>
            <w:pPr>
              <w:rPr>
                <w:oMath/>
              </w:rPr>
            </w:pPr>
            <m:oMathPara>
              <m:oMath>
                <m:r>
                  <m:t xml:space="preserve">angle= 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20</m:t>
                    </m:r>
                  </m:num>
                  <m:den>
                    <m:r>
                      <m:t>90</m:t>
                    </m:r>
                  </m:den>
                </m:f>
                <m:r>
                  <m:t>×360</m:t>
                </m:r>
              </m:oMath>
            </m:oMathPara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Where 90 is the total number of people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6762D4" w:rsidP="007552FB">
            <m:oMathPara>
              <m:oMath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3</m:t>
                    </m:r>
                  </m:num>
                  <m:den>
                    <m:r>
                      <m:t>8</m:t>
                    </m:r>
                  </m:den>
                </m:f>
                <m:r>
                  <m:t>×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3</m:t>
                    </m:r>
                  </m:num>
                  <m:den>
                    <m:r>
                      <m:t>8</m:t>
                    </m:r>
                  </m:den>
                </m:f>
                <m:r>
                  <m:t>=</m:t>
                </m:r>
                <m:f>
                  <m:fPr>
                    <m:ctrlPr>
                      <w:rPr>
                        <w:i/>
                      </w:rPr>
                    </m:ctrlPr>
                  </m:fPr>
                  <m:num>
                    <m:r>
                      <m:t>9</m:t>
                    </m:r>
                  </m:num>
                  <m:den>
                    <m:r>
                      <m:t>64</m:t>
                    </m:r>
                  </m:den>
                </m:f>
              </m:oMath>
            </m:oMathPara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D041D1" w:rsidP="00D041D1">
            <w:pPr>
              <w:jc w:val="right"/>
            </w:pPr>
            <w:r>
              <w:t>A71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A9097C" w:rsidP="007552FB">
            <w:r>
              <w:t>Multiply the correct branches together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7552FB" w:rsidRPr="007552FB" w:rsidRDefault="007552FB" w:rsidP="007552FB"/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pPr>
              <w:jc w:val="left"/>
            </w:pPr>
            <w:r w:rsidRPr="007552FB">
              <w:t xml:space="preserve"> What is the multiplier for a 32% increase?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What is the multiplier for a 2.5% increase?</w:t>
            </w:r>
          </w:p>
          <w:p w:rsidR="007552FB" w:rsidRPr="007552FB" w:rsidRDefault="007552FB" w:rsidP="007552FB">
            <w:r w:rsidRPr="007552FB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856896" behindDoc="0" locked="0" layoutInCell="1" allowOverlap="1" wp14:anchorId="5B9F5855" wp14:editId="0B0CAD98">
                      <wp:simplePos x="800100" y="1910443"/>
                      <wp:positionH relativeFrom="margin">
                        <wp:posOffset>240665</wp:posOffset>
                      </wp:positionH>
                      <wp:positionV relativeFrom="margin">
                        <wp:posOffset>1429385</wp:posOffset>
                      </wp:positionV>
                      <wp:extent cx="4007485" cy="1871980"/>
                      <wp:effectExtent l="19050" t="19050" r="12065" b="0"/>
                      <wp:wrapNone/>
                      <wp:docPr id="26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07485" cy="1871980"/>
                                <a:chOff x="0" y="0"/>
                                <a:chExt cx="4007869" cy="1872209"/>
                              </a:xfrm>
                              <a:noFill/>
                            </wpg:grpSpPr>
                            <wpg:grpSp>
                              <wpg:cNvPr id="266" name="Group 266"/>
                              <wpg:cNvGrpSpPr/>
                              <wpg:grpSpPr>
                                <a:xfrm>
                                  <a:off x="0" y="0"/>
                                  <a:ext cx="4007869" cy="1872209"/>
                                  <a:chOff x="0" y="0"/>
                                  <a:chExt cx="1980565" cy="989964"/>
                                </a:xfrm>
                                <a:grpFill/>
                              </wpg:grpSpPr>
                              <wps:wsp>
                                <wps:cNvPr id="267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68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4206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69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 rot="19085872">
                                    <a:off x="619125" y="177799"/>
                                    <a:ext cx="772160" cy="812165"/>
                                  </a:xfrm>
                                  <a:custGeom>
                                    <a:avLst/>
                                    <a:gdLst>
                                      <a:gd name="T0" fmla="*/ 41 w 21600"/>
                                      <a:gd name="T1" fmla="*/ 4 h 21600"/>
                                      <a:gd name="T2" fmla="*/ 18 w 21600"/>
                                      <a:gd name="T3" fmla="*/ 11 h 21600"/>
                                      <a:gd name="T4" fmla="*/ 35 w 21600"/>
                                      <a:gd name="T5" fmla="*/ 17 h 21600"/>
                                      <a:gd name="T6" fmla="*/ 63 w 21600"/>
                                      <a:gd name="T7" fmla="*/ 28 h 21600"/>
                                      <a:gd name="T8" fmla="*/ 51 w 21600"/>
                                      <a:gd name="T9" fmla="*/ 45 h 21600"/>
                                      <a:gd name="T10" fmla="*/ 35 w 21600"/>
                                      <a:gd name="T11" fmla="*/ 31 h 21600"/>
                                      <a:gd name="T12" fmla="*/ 0 60000 65536"/>
                                      <a:gd name="T13" fmla="*/ 0 60000 65536"/>
                                      <a:gd name="T14" fmla="*/ 0 60000 65536"/>
                                      <a:gd name="T15" fmla="*/ 0 60000 65536"/>
                                      <a:gd name="T16" fmla="*/ 0 60000 65536"/>
                                      <a:gd name="T17" fmla="*/ 0 60000 65536"/>
                                      <a:gd name="T18" fmla="*/ 3167 w 21600"/>
                                      <a:gd name="T19" fmla="*/ 3155 h 21600"/>
                                      <a:gd name="T20" fmla="*/ 18433 w 21600"/>
                                      <a:gd name="T21" fmla="*/ 18445 h 21600"/>
                                    </a:gdLst>
                                    <a:ahLst/>
                                    <a:cxnLst>
                                      <a:cxn ang="T12">
                                        <a:pos x="T0" y="T1"/>
                                      </a:cxn>
                                      <a:cxn ang="T13">
                                        <a:pos x="T2" y="T3"/>
                                      </a:cxn>
                                      <a:cxn ang="T14">
                                        <a:pos x="T4" y="T5"/>
                                      </a:cxn>
                                      <a:cxn ang="T15">
                                        <a:pos x="T6" y="T7"/>
                                      </a:cxn>
                                      <a:cxn ang="T16">
                                        <a:pos x="T8" y="T9"/>
                                      </a:cxn>
                                      <a:cxn ang="T17">
                                        <a:pos x="T10" y="T11"/>
                                      </a:cxn>
                                    </a:cxnLst>
                                    <a:rect l="T18" t="T19" r="T20" b="T21"/>
                                    <a:pathLst>
                                      <a:path w="21600" h="21600">
                                        <a:moveTo>
                                          <a:pt x="16209" y="10324"/>
                                        </a:moveTo>
                                        <a:cubicBezTo>
                                          <a:pt x="15962" y="7520"/>
                                          <a:pt x="13614" y="5370"/>
                                          <a:pt x="10800" y="5370"/>
                                        </a:cubicBezTo>
                                        <a:cubicBezTo>
                                          <a:pt x="9865" y="5369"/>
                                          <a:pt x="8946" y="5611"/>
                                          <a:pt x="8132" y="6070"/>
                                        </a:cubicBezTo>
                                        <a:lnTo>
                                          <a:pt x="5495" y="1392"/>
                                        </a:lnTo>
                                        <a:cubicBezTo>
                                          <a:pt x="7114" y="479"/>
                                          <a:pt x="8941" y="-1"/>
                                          <a:pt x="10800" y="0"/>
                                        </a:cubicBezTo>
                                        <a:cubicBezTo>
                                          <a:pt x="16397" y="0"/>
                                          <a:pt x="21067" y="4277"/>
                                          <a:pt x="21558" y="9853"/>
                                        </a:cubicBezTo>
                                        <a:lnTo>
                                          <a:pt x="24248" y="9616"/>
                                        </a:lnTo>
                                        <a:lnTo>
                                          <a:pt x="19355" y="15452"/>
                                        </a:lnTo>
                                        <a:lnTo>
                                          <a:pt x="13519" y="10560"/>
                                        </a:lnTo>
                                        <a:lnTo>
                                          <a:pt x="16209" y="103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ysClr val="window" lastClr="FFFFFF"/>
                                  </a:solidFill>
                                  <a:ln w="38100">
                                    <a:solidFill>
                                      <a:sysClr val="windowText" lastClr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wrap="none" anchor="ctr"/>
                              </wps:wsp>
                            </wpg:grpSp>
                            <wps:wsp>
                              <wps:cNvPr id="270" name="Rectangle 270"/>
                              <wps:cNvSpPr/>
                              <wps:spPr>
                                <a:xfrm>
                                  <a:off x="1564562" y="367244"/>
                                  <a:ext cx="671894" cy="4477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D041D1" w:rsidRDefault="00D041D1" w:rsidP="007552FB">
                                    <w:pPr>
                                      <w:pStyle w:val="NormalWeb"/>
                                      <w:spacing w:after="0"/>
                                    </w:pP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 xml:space="preserve"> </w:t>
                                    </w: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 w:cstheme="minorBidi"/>
                                          <w:color w:val="FF0000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m:t>× </m:t>
                                      </m:r>
                                    </m:oMath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>?</w:t>
                                    </w:r>
                                  </w:p>
                                </w:txbxContent>
                              </wps:txbx>
                              <wps:bodyPr wrap="none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" o:spid="_x0000_s1026" style="position:absolute;left:0;text-align:left;margin-left:18.95pt;margin-top:112.55pt;width:315.55pt;height:147.4pt;z-index:251856896;mso-position-horizontal-relative:margin;mso-position-vertical-relative:margin;mso-width-relative:margin;mso-height-relative:margin" coordsize="40078,18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">
                      <v:group id="Group 266" o:spid="_x0000_s1027" style="position:absolute;width:40078;height:18722" coordsize="19805,98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    <v:roundrect id="AutoShape 6" o:spid="_x0000_s1028" style="position:absolute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d6OsIA&#10;AADcAAAADwAAAGRycy9kb3ducmV2LnhtbESPQYvCMBSE7wv7H8Jb2NuaKtqW2igqCF63Cnp8NM+2&#10;tHkpTdTuvzfCgsdhZr5h8vVoOnGnwTWWFUwnEQji0uqGKwWn4/4nBeE8ssbOMin4Iwfr1edHjpm2&#10;D/6le+ErESDsMlRQe99nUrqyJoNuYnvi4F3tYNAHOVRSD/gIcNPJWRTF0mDDYaHGnnY1lW1xMwqK&#10;rUmrdn5JbX+VRXKOFwczXSj1/TVuliA8jf4d/m8ftIJZnMDrTDgC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53o6wgAAANwAAAAPAAAAAAAAAAAAAAAAAJgCAABkcnMvZG93&#10;bnJldi54bWxQSwUGAAAAAAQABAD1AAAAhwMAAAAA&#10;" filled="f" strokecolor="windowText" strokeweight="3pt"/>
                        <v:roundrect id="AutoShape 7" o:spid="_x0000_s1029" style="position:absolute;left:12420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juSLwA&#10;AADcAAAADwAAAGRycy9kb3ducmV2LnhtbERPvQrCMBDeBd8hnOCmqaK1VKOoILhaBR2P5myLzaU0&#10;Uevbm0Fw/Pj+V5vO1OJFrassK5iMIxDEudUVFwou58MoAeE8ssbaMin4kIPNut9bYartm0/0ynwh&#10;Qgi7FBWU3jeplC4vyaAb24Y4cHfbGvQBtoXULb5DuKnlNIpiabDi0FBiQ/uS8kf2NAqynUmKx+yW&#10;2OYus8U1nh/NZK7UcNBtlyA8df4v/rmPWsE0DmvDmXAE5P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ReO5IvAAAANwAAAAPAAAAAAAAAAAAAAAAAJgCAABkcnMvZG93bnJldi54&#10;bWxQSwUGAAAAAAQABAD1AAAAgQMAAAAA&#10;" filled="f" strokecolor="windowText" strokeweight="3pt"/>
                        <v:shape id="AutoShape 8" o:spid="_x0000_s1030" style="position:absolute;left:6191;top:1777;width:7721;height:8122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6mb8UA&#10;AADcAAAADwAAAGRycy9kb3ducmV2LnhtbESPT2vCQBTE7wW/w/KEXkR3qxA0ZiPSUuyp1D/o9ZF9&#10;JsHs2zS71fjtuwWhx2FmfsNkq9424kqdrx1reJkoEMSFMzWXGg779/EchA/IBhvHpOFOHlb54CnD&#10;1Lgbb+m6C6WIEPYpaqhCaFMpfVGRRT9xLXH0zq6zGKLsSmk6vEW4beRUqURarDkuVNjSa0XFZfdj&#10;Ncw+32Ty/bU5bZqjkiOVHEsfrNbPw369BBGoD//hR/vDaJgmC/g7E4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jqZvxQAAANwAAAAPAAAAAAAAAAAAAAAAAJgCAABkcnMv&#10;ZG93bnJldi54bWxQSwUGAAAAAAQABAD1AAAAigMAAAAA&#10;" path="m16209,10324c15962,7520,13614,5370,10800,5370v-935,-1,-1854,241,-2668,700l5495,1392c7114,479,8941,-1,10800,v5597,,10267,4277,10758,9853l24248,9616r-4893,5836l13519,10560r2690,-236xe" fillcolor="window" strokecolor="windowText" strokeweight="3pt">
                          <v:stroke joinstyle="miter"/>
                          <v:path o:connecttype="custom" o:connectlocs="1466,150;643,414;1251,639;2252,1053;1823,1692;1251,1166" o:connectangles="0,0,0,0,0,0" textboxrect="3167,3155,18433,18445"/>
                        </v:shape>
                      </v:group>
                      <v:rect id="Rectangle 270" o:spid="_x0000_s1031" style="position:absolute;left:15645;top:3672;width:6719;height:44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ilscEA&#10;AADcAAAADwAAAGRycy9kb3ducmV2LnhtbERPy2oCMRTdF/oP4RbclJp0EC1To5Tio+jKxwdcJrcz&#10;oZObIYnj+PdmUXB5OO/5cnCt6ClE61nD+1iBIK68sVxrOJ/Wbx8gYkI22HomDTeKsFw8P82xNP7K&#10;B+qPqRY5hGOJGpqUulLKWDXkMI59R5y5Xx8cpgxDLU3Aaw53rSyUmkqHlnNDgx19N1T9HS9Ow2RT&#10;7Fb2Ve2t6y943smgtrzXevQyfH2CSDSkh/jf/WM0FLM8P5/JR0A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4pbHBAAAA3AAAAA8AAAAAAAAAAAAAAAAAmAIAAGRycy9kb3du&#10;cmV2LnhtbFBLBQYAAAAABAAEAPUAAACGAwAAAAA=&#10;" filled="f" stroked="f">
                        <v:textbox style="mso-fit-shape-to-text:t">
                          <w:txbxContent>
                            <w:p w:rsidR="00D041D1" w:rsidRDefault="00D041D1" w:rsidP="007552FB">
                              <w:pPr>
                                <w:pStyle w:val="NormalWeb"/>
                                <w:spacing w:after="0"/>
                              </w:pP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theme="minorBidi"/>
                                    <w:color w:val="FF0000"/>
                                    <w:kern w:val="24"/>
                                    <w:sz w:val="36"/>
                                    <w:szCs w:val="36"/>
                                  </w:rPr>
                                  <m:t>× </m:t>
                                </m:r>
                              </m:oMath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?</w:t>
                              </w:r>
                            </w:p>
                          </w:txbxContent>
                        </v:textbox>
                      </v:rect>
                      <w10:wrap anchorx="margin" anchory="margin"/>
                    </v:group>
                  </w:pict>
                </mc:Fallback>
              </mc:AlternateContent>
            </w:r>
          </w:p>
          <w:p w:rsidR="007552FB" w:rsidRPr="007552FB" w:rsidRDefault="007552FB" w:rsidP="007552FB"/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pPr>
              <w:jc w:val="left"/>
            </w:pPr>
          </w:p>
          <w:p w:rsidR="007552FB" w:rsidRPr="007552FB" w:rsidRDefault="007552FB" w:rsidP="007552FB">
            <w:pPr>
              <w:jc w:val="left"/>
            </w:pPr>
            <w:r w:rsidRPr="007552FB">
              <w:t>What is the multiplier for a 12% decrease?</w:t>
            </w:r>
          </w:p>
          <w:p w:rsidR="007552FB" w:rsidRPr="007552FB" w:rsidRDefault="007552FB" w:rsidP="007552FB"/>
          <w:p w:rsidR="007552FB" w:rsidRPr="007552FB" w:rsidRDefault="007552FB" w:rsidP="003C4F65">
            <w:r w:rsidRPr="007552FB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857920" behindDoc="0" locked="0" layoutInCell="1" allowOverlap="1" wp14:anchorId="006C453D" wp14:editId="54A8DE4B">
                      <wp:simplePos x="0" y="0"/>
                      <wp:positionH relativeFrom="margin">
                        <wp:posOffset>317319</wp:posOffset>
                      </wp:positionH>
                      <wp:positionV relativeFrom="margin">
                        <wp:posOffset>1434374</wp:posOffset>
                      </wp:positionV>
                      <wp:extent cx="4007485" cy="1871980"/>
                      <wp:effectExtent l="19050" t="19050" r="12065" b="0"/>
                      <wp:wrapNone/>
                      <wp:docPr id="271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07485" cy="1871980"/>
                                <a:chOff x="0" y="0"/>
                                <a:chExt cx="4007869" cy="1872209"/>
                              </a:xfrm>
                              <a:noFill/>
                            </wpg:grpSpPr>
                            <wpg:grpSp>
                              <wpg:cNvPr id="272" name="Group 272"/>
                              <wpg:cNvGrpSpPr/>
                              <wpg:grpSpPr>
                                <a:xfrm>
                                  <a:off x="0" y="0"/>
                                  <a:ext cx="4007869" cy="1872209"/>
                                  <a:chOff x="0" y="0"/>
                                  <a:chExt cx="1980565" cy="989964"/>
                                </a:xfrm>
                                <a:grpFill/>
                              </wpg:grpSpPr>
                              <wps:wsp>
                                <wps:cNvPr id="273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74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4206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75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 rot="19085872">
                                    <a:off x="619125" y="177799"/>
                                    <a:ext cx="772160" cy="812165"/>
                                  </a:xfrm>
                                  <a:custGeom>
                                    <a:avLst/>
                                    <a:gdLst>
                                      <a:gd name="T0" fmla="*/ 41 w 21600"/>
                                      <a:gd name="T1" fmla="*/ 4 h 21600"/>
                                      <a:gd name="T2" fmla="*/ 18 w 21600"/>
                                      <a:gd name="T3" fmla="*/ 11 h 21600"/>
                                      <a:gd name="T4" fmla="*/ 35 w 21600"/>
                                      <a:gd name="T5" fmla="*/ 17 h 21600"/>
                                      <a:gd name="T6" fmla="*/ 63 w 21600"/>
                                      <a:gd name="T7" fmla="*/ 28 h 21600"/>
                                      <a:gd name="T8" fmla="*/ 51 w 21600"/>
                                      <a:gd name="T9" fmla="*/ 45 h 21600"/>
                                      <a:gd name="T10" fmla="*/ 35 w 21600"/>
                                      <a:gd name="T11" fmla="*/ 31 h 21600"/>
                                      <a:gd name="T12" fmla="*/ 0 60000 65536"/>
                                      <a:gd name="T13" fmla="*/ 0 60000 65536"/>
                                      <a:gd name="T14" fmla="*/ 0 60000 65536"/>
                                      <a:gd name="T15" fmla="*/ 0 60000 65536"/>
                                      <a:gd name="T16" fmla="*/ 0 60000 65536"/>
                                      <a:gd name="T17" fmla="*/ 0 60000 65536"/>
                                      <a:gd name="T18" fmla="*/ 3167 w 21600"/>
                                      <a:gd name="T19" fmla="*/ 3155 h 21600"/>
                                      <a:gd name="T20" fmla="*/ 18433 w 21600"/>
                                      <a:gd name="T21" fmla="*/ 18445 h 21600"/>
                                    </a:gdLst>
                                    <a:ahLst/>
                                    <a:cxnLst>
                                      <a:cxn ang="T12">
                                        <a:pos x="T0" y="T1"/>
                                      </a:cxn>
                                      <a:cxn ang="T13">
                                        <a:pos x="T2" y="T3"/>
                                      </a:cxn>
                                      <a:cxn ang="T14">
                                        <a:pos x="T4" y="T5"/>
                                      </a:cxn>
                                      <a:cxn ang="T15">
                                        <a:pos x="T6" y="T7"/>
                                      </a:cxn>
                                      <a:cxn ang="T16">
                                        <a:pos x="T8" y="T9"/>
                                      </a:cxn>
                                      <a:cxn ang="T17">
                                        <a:pos x="T10" y="T11"/>
                                      </a:cxn>
                                    </a:cxnLst>
                                    <a:rect l="T18" t="T19" r="T20" b="T21"/>
                                    <a:pathLst>
                                      <a:path w="21600" h="21600">
                                        <a:moveTo>
                                          <a:pt x="16209" y="10324"/>
                                        </a:moveTo>
                                        <a:cubicBezTo>
                                          <a:pt x="15962" y="7520"/>
                                          <a:pt x="13614" y="5370"/>
                                          <a:pt x="10800" y="5370"/>
                                        </a:cubicBezTo>
                                        <a:cubicBezTo>
                                          <a:pt x="9865" y="5369"/>
                                          <a:pt x="8946" y="5611"/>
                                          <a:pt x="8132" y="6070"/>
                                        </a:cubicBezTo>
                                        <a:lnTo>
                                          <a:pt x="5495" y="1392"/>
                                        </a:lnTo>
                                        <a:cubicBezTo>
                                          <a:pt x="7114" y="479"/>
                                          <a:pt x="8941" y="-1"/>
                                          <a:pt x="10800" y="0"/>
                                        </a:cubicBezTo>
                                        <a:cubicBezTo>
                                          <a:pt x="16397" y="0"/>
                                          <a:pt x="21067" y="4277"/>
                                          <a:pt x="21558" y="9853"/>
                                        </a:cubicBezTo>
                                        <a:lnTo>
                                          <a:pt x="24248" y="9616"/>
                                        </a:lnTo>
                                        <a:lnTo>
                                          <a:pt x="19355" y="15452"/>
                                        </a:lnTo>
                                        <a:lnTo>
                                          <a:pt x="13519" y="10560"/>
                                        </a:lnTo>
                                        <a:lnTo>
                                          <a:pt x="16209" y="103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ysClr val="window" lastClr="FFFFFF"/>
                                  </a:solidFill>
                                  <a:ln w="38100">
                                    <a:solidFill>
                                      <a:sysClr val="windowText" lastClr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wrap="none" anchor="ctr"/>
                              </wps:wsp>
                            </wpg:grpSp>
                            <wps:wsp>
                              <wps:cNvPr id="276" name="Rectangle 276"/>
                              <wps:cNvSpPr/>
                              <wps:spPr>
                                <a:xfrm>
                                  <a:off x="1564562" y="367244"/>
                                  <a:ext cx="671894" cy="447730"/>
                                </a:xfrm>
                                <a:prstGeom prst="rect">
                                  <a:avLst/>
                                </a:prstGeom>
                                <a:grpFill/>
                              </wps:spPr>
                              <wps:txbx>
                                <w:txbxContent>
                                  <w:p w:rsidR="00D041D1" w:rsidRDefault="00D041D1" w:rsidP="007552FB">
                                    <w:pPr>
                                      <w:pStyle w:val="NormalWeb"/>
                                      <w:spacing w:after="0"/>
                                    </w:pP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 xml:space="preserve"> </w:t>
                                    </w: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 w:cstheme="minorBidi"/>
                                          <w:color w:val="FF0000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m:t>× </m:t>
                                      </m:r>
                                    </m:oMath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>?</w:t>
                                    </w:r>
                                  </w:p>
                                </w:txbxContent>
                              </wps:txbx>
                              <wps:bodyPr wrap="none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_x0000_s1032" style="position:absolute;left:0;text-align:left;margin-left:25pt;margin-top:112.95pt;width:315.55pt;height:147.4pt;z-index:251857920;mso-position-horizontal-relative:margin;mso-position-vertical-relative:margin;mso-width-relative:margin;mso-height-relative:margin" coordsize="40078,18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">
                      <v:group id="Group 272" o:spid="_x0000_s1033" style="position:absolute;width:40078;height:18722" coordsize="19805,98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      <v:roundrect id="AutoShape 6" o:spid="_x0000_s1034" style="position:absolute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q5MMA&#10;AADcAAAADwAAAGRycy9kb3ducmV2LnhtbESPQWvCQBSE74L/YXlCb2ajrSZEV7GFQq5GQY+P7DMJ&#10;Zt+G7GrSf98tFDwOM/MNs92PphVP6l1jWcEiikEQl1Y3XCk4n77nKQjnkTW2lknBDznY76aTLWba&#10;DnykZ+ErESDsMlRQe99lUrqyJoMush1x8G62N+iD7CupexwC3LRyGcdrabDhsFBjR181lffiYRQU&#10;nyat7h/X1HY3WSSX9So3i5VSb7PxsAHhafSv8H871wqWyTv8nQ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Xq5MMAAADcAAAADwAAAAAAAAAAAAAAAACYAgAAZHJzL2Rv&#10;d25yZXYueG1sUEsFBgAAAAAEAAQA9QAAAIgDAAAAAA==&#10;" filled="f" strokecolor="windowText" strokeweight="3pt"/>
                        <v:roundrect id="AutoShape 7" o:spid="_x0000_s1035" style="position:absolute;left:12420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xykL8A&#10;AADcAAAADwAAAGRycy9kb3ducmV2LnhtbESPzQrCMBCE74LvEFbwpqniT6lGUUHwahX0uDRrW2w2&#10;pYla394IgsdhZr5hluvWVOJJjSstKxgNIxDEmdUl5wrOp/0gBuE8ssbKMil4k4P1qttZYqLti4/0&#10;TH0uAoRdggoK7+tESpcVZNANbU0cvJttDPogm1zqBl8Bbio5jqKZNFhyWCiwpl1B2T19GAXp1sT5&#10;fXKNbX2T6fwymx7MaKpUv9duFiA8tf4f/rUPWsF4PoHvmXAE5O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7HKQvwAAANwAAAAPAAAAAAAAAAAAAAAAAJgCAABkcnMvZG93bnJl&#10;di54bWxQSwUGAAAAAAQABAD1AAAAhAMAAAAA&#10;" filled="f" strokecolor="windowText" strokeweight="3pt"/>
                        <v:shape id="AutoShape 8" o:spid="_x0000_s1036" style="position:absolute;left:6191;top:1777;width:7721;height:8122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o6t8QA&#10;AADcAAAADwAAAGRycy9kb3ducmV2LnhtbESPQWsCMRSE7wX/Q3iCl1ITLW7L1iiiiJ6karHXx+a5&#10;u7h5WTdRt//eCEKPw8x8w4ynra3ElRpfOtYw6CsQxJkzJecafvbLt08QPiAbrByThj/yMJ10XsaY&#10;GnfjLV13IRcRwj5FDUUIdSqlzwqy6PuuJo7e0TUWQ5RNLk2Dtwi3lRwqlUiLJceFAmuaF5Sddher&#10;4X2zkMn5e/W7qg5KvqrkkPtgte5129kXiEBt+A8/22ujYfgxgseZeATk5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aOrfEAAAA3AAAAA8AAAAAAAAAAAAAAAAAmAIAAGRycy9k&#10;b3ducmV2LnhtbFBLBQYAAAAABAAEAPUAAACJAwAAAAA=&#10;" path="m16209,10324c15962,7520,13614,5370,10800,5370v-935,-1,-1854,241,-2668,700l5495,1392c7114,479,8941,-1,10800,v5597,,10267,4277,10758,9853l24248,9616r-4893,5836l13519,10560r2690,-236xe" fillcolor="window" strokecolor="windowText" strokeweight="3pt">
                          <v:stroke joinstyle="miter"/>
                          <v:path o:connecttype="custom" o:connectlocs="1466,150;643,414;1251,639;2252,1053;1823,1692;1251,1166" o:connectangles="0,0,0,0,0,0" textboxrect="3167,3155,18433,18445"/>
                        </v:shape>
                      </v:group>
                      <v:rect id="Rectangle 276" o:spid="_x0000_s1037" style="position:absolute;left:15645;top:3672;width:6719;height:44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2YXsQA&#10;AADcAAAADwAAAGRycy9kb3ducmV2LnhtbESP3WoCMRSE74W+QzhCb0STLsXKapRS+iN6pfUBDpvj&#10;bnBzsiRx3b59IxR6OczMN8xqM7hW9BSi9azhaaZAEFfeWK41nL4/pgsQMSEbbD2Thh+KsFk/jFZY&#10;Gn/jA/XHVIsM4ViihialrpQyVg05jDPfEWfv7IPDlGWopQl4y3DXykKpuXRoOS802NFbQ9XleHUa&#10;nj+L3budqL11/RVPOxnUF++1fhwPr0sQiYb0H/5rb42G4mUO9zP5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dmF7EAAAA3AAAAA8AAAAAAAAAAAAAAAAAmAIAAGRycy9k&#10;b3ducmV2LnhtbFBLBQYAAAAABAAEAPUAAACJAwAAAAA=&#10;" filled="f" stroked="f">
                        <v:textbox style="mso-fit-shape-to-text:t">
                          <w:txbxContent>
                            <w:p w:rsidR="00D041D1" w:rsidRDefault="00D041D1" w:rsidP="007552FB">
                              <w:pPr>
                                <w:pStyle w:val="NormalWeb"/>
                                <w:spacing w:after="0"/>
                              </w:pP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theme="minorBidi"/>
                                    <w:color w:val="FF0000"/>
                                    <w:kern w:val="24"/>
                                    <w:sz w:val="36"/>
                                    <w:szCs w:val="36"/>
                                  </w:rPr>
                                  <m:t>× </m:t>
                                </m:r>
                              </m:oMath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?</w:t>
                              </w:r>
                            </w:p>
                          </w:txbxContent>
                        </v:textbox>
                      </v:rect>
                      <w10:wrap anchorx="margin" anchory="margin"/>
                    </v:group>
                  </w:pict>
                </mc:Fallback>
              </mc:AlternateContent>
            </w:r>
            <w:r w:rsidRPr="007552FB">
              <w:t xml:space="preserve">What is the multiplier for a 3.8% </w:t>
            </w:r>
            <w:r w:rsidR="003C4F65">
              <w:t>decrease</w:t>
            </w:r>
            <w:r w:rsidRPr="007552FB">
              <w:t>?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307CBA" w:rsidP="007552FB">
            <w:pPr>
              <w:jc w:val="right"/>
            </w:pPr>
            <w:r>
              <w:t>Q72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307CBA" w:rsidP="00307CBA">
            <w:pPr>
              <w:jc w:val="right"/>
            </w:pPr>
            <w:r>
              <w:t>Q73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>
            <w:r w:rsidRPr="007552FB">
              <w:t>If a bed is reduced by 35% in a sale to £91.00, what calculation would you do to find the original price?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r w:rsidRPr="007552FB">
              <w:rPr>
                <w:rFonts w:hint="eastAsia"/>
              </w:rPr>
              <w:t xml:space="preserve">A man's weekly wage was </w:t>
            </w:r>
            <w:r w:rsidRPr="007552FB">
              <w:rPr>
                <w:rFonts w:ascii="MS Gothic" w:eastAsia="MS Gothic" w:hAnsi="MS Gothic" w:cs="MS Gothic" w:hint="eastAsia"/>
              </w:rPr>
              <w:t>￡</w:t>
            </w:r>
            <w:r w:rsidRPr="007552FB">
              <w:rPr>
                <w:rFonts w:hint="eastAsia"/>
              </w:rPr>
              <w:t xml:space="preserve">336, but now he earns </w:t>
            </w:r>
            <w:r w:rsidRPr="007552FB">
              <w:rPr>
                <w:rFonts w:ascii="MS Gothic" w:eastAsia="MS Gothic" w:hAnsi="MS Gothic" w:cs="MS Gothic" w:hint="eastAsia"/>
              </w:rPr>
              <w:t>￡</w:t>
            </w:r>
            <w:r w:rsidRPr="007552FB">
              <w:rPr>
                <w:rFonts w:hint="eastAsia"/>
              </w:rPr>
              <w:t xml:space="preserve">420. </w:t>
            </w:r>
            <w:r w:rsidRPr="007552FB">
              <w:t>How do you calculate the percentage increase?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0364CB" w:rsidRDefault="000364CB" w:rsidP="007552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Reverse Percentages 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307CBA" w:rsidP="00307CBA">
            <w:pPr>
              <w:jc w:val="right"/>
            </w:pPr>
            <w:r>
              <w:t>Q74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307CBA" w:rsidP="00307CBA">
            <w:pPr>
              <w:jc w:val="right"/>
            </w:pPr>
            <w:r>
              <w:t>Q75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>
            <w:r w:rsidRPr="007552FB">
              <w:lastRenderedPageBreak/>
              <w:t>For a 12% decrease, multiply by 0.88</w:t>
            </w:r>
          </w:p>
          <w:p w:rsidR="007552FB" w:rsidRPr="007552FB" w:rsidRDefault="007552FB" w:rsidP="007552FB"/>
          <w:p w:rsidR="007552FB" w:rsidRPr="007552FB" w:rsidRDefault="007552FB" w:rsidP="003C4F65">
            <w:r w:rsidRPr="007552FB">
              <w:t xml:space="preserve">For a 3.8% </w:t>
            </w:r>
            <w:r w:rsidR="003C4F65">
              <w:t>decrease</w:t>
            </w:r>
            <w:r w:rsidRPr="007552FB">
              <w:t>, multiply by 0.962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>
            <w:r w:rsidRPr="007552FB">
              <w:t>For a 32% increase, multiply by 1.32</w:t>
            </w:r>
          </w:p>
          <w:p w:rsidR="007552FB" w:rsidRPr="007552FB" w:rsidRDefault="007552FB" w:rsidP="007552FB"/>
          <w:p w:rsidR="007552FB" w:rsidRPr="007552FB" w:rsidRDefault="007552FB" w:rsidP="007552FB">
            <w:r w:rsidRPr="007552FB">
              <w:t>For a 2.5% increase, multiply by 1.025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307CBA" w:rsidP="007552FB">
            <w:pPr>
              <w:jc w:val="right"/>
            </w:pPr>
            <w:r>
              <w:t>A73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307CBA" w:rsidP="00307CBA">
            <w:pPr>
              <w:jc w:val="right"/>
            </w:pPr>
            <w:r>
              <w:t>A72</w:t>
            </w:r>
          </w:p>
        </w:tc>
      </w:tr>
      <w:tr w:rsidR="007552FB" w:rsidRPr="007552FB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>
            <w:r w:rsidRPr="007552FB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5B9A1202" wp14:editId="40B1BF8D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-5715</wp:posOffset>
                      </wp:positionV>
                      <wp:extent cx="1047115" cy="702945"/>
                      <wp:effectExtent l="0" t="0" r="0" b="0"/>
                      <wp:wrapNone/>
                      <wp:docPr id="277" name="Rectangle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115" cy="7029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D041D1" w:rsidRPr="00CA6351" w:rsidRDefault="00D041D1" w:rsidP="007552FB">
                                  <w:pPr>
                                    <w:pStyle w:val="NormalWeb"/>
                                    <w:spacing w:after="0"/>
                                    <w:rPr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Euphemia" w:hAnsi="Euphemia" w:cstheme="minorBidi"/>
                                      <w:b/>
                                      <w:bCs/>
                                      <w:color w:val="FF0000"/>
                                      <w:kern w:val="24"/>
                                      <w:sz w:val="72"/>
                                      <w:szCs w:val="36"/>
                                    </w:rPr>
                                    <w:t>336</w:t>
                                  </w:r>
                                  <w:r w:rsidRPr="00CA6351">
                                    <w:rPr>
                                      <w:rFonts w:ascii="Euphemia" w:hAnsi="Euphemia" w:cstheme="minorBidi"/>
                                      <w:b/>
                                      <w:bCs/>
                                      <w:color w:val="FF0000"/>
                                      <w:kern w:val="24"/>
                                      <w:sz w:val="72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Euphemia" w:hAnsi="Euphemia" w:cstheme="minorBidi"/>
                                      <w:b/>
                                      <w:bCs/>
                                      <w:color w:val="FF0000"/>
                                      <w:kern w:val="24"/>
                                      <w:sz w:val="72"/>
                                      <w:szCs w:val="36"/>
                                    </w:rPr>
                                    <w:t>9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 w:cstheme="minorBidi"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m:t>91</m:t>
                                    </m:r>
                                  </m:oMath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7" o:spid="_x0000_s1038" style="position:absolute;left:0;text-align:left;margin-left:61.9pt;margin-top:-.45pt;width:82.45pt;height:55.3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" filled="f" stroked="f">
                      <v:textbox>
                        <w:txbxContent>
                          <w:p w:rsidR="00D041D1" w:rsidRPr="00CA6351" w:rsidRDefault="00D041D1" w:rsidP="007552FB">
                            <w:pPr>
                              <w:pStyle w:val="NormalWeb"/>
                              <w:spacing w:after="0"/>
                              <w:rPr>
                                <w:sz w:val="48"/>
                              </w:rPr>
                            </w:pPr>
                            <w:r>
                              <w:rPr>
                                <w:rFonts w:ascii="Euphemia" w:hAnsi="Euphemia" w:cstheme="minorBidi"/>
                                <w:b/>
                                <w:bCs/>
                                <w:color w:val="FF0000"/>
                                <w:kern w:val="24"/>
                                <w:sz w:val="72"/>
                                <w:szCs w:val="36"/>
                              </w:rPr>
                              <w:t>336</w:t>
                            </w:r>
                            <w:r w:rsidRPr="00CA6351">
                              <w:rPr>
                                <w:rFonts w:ascii="Euphemia" w:hAnsi="Euphemia" w:cstheme="minorBidi"/>
                                <w:b/>
                                <w:bCs/>
                                <w:color w:val="FF0000"/>
                                <w:kern w:val="24"/>
                                <w:sz w:val="72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Euphemia" w:hAnsi="Euphemia" w:cstheme="minorBidi"/>
                                <w:b/>
                                <w:bCs/>
                                <w:color w:val="FF0000"/>
                                <w:kern w:val="24"/>
                                <w:sz w:val="72"/>
                                <w:szCs w:val="36"/>
                              </w:rPr>
                              <w:t>9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 w:cstheme="minorBidi"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m:t>91</m:t>
                              </m:r>
                            </m:oMath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>
            <w:r w:rsidRPr="007552FB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860992" behindDoc="0" locked="0" layoutInCell="1" allowOverlap="1" wp14:anchorId="7E0E627B" wp14:editId="08E4F5DC">
                      <wp:simplePos x="1077595" y="4000500"/>
                      <wp:positionH relativeFrom="margin">
                        <wp:posOffset>719455</wp:posOffset>
                      </wp:positionH>
                      <wp:positionV relativeFrom="margin">
                        <wp:posOffset>86995</wp:posOffset>
                      </wp:positionV>
                      <wp:extent cx="3363595" cy="1632585"/>
                      <wp:effectExtent l="19050" t="19050" r="27305" b="0"/>
                      <wp:wrapNone/>
                      <wp:docPr id="278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3595" cy="1632585"/>
                                <a:chOff x="0" y="0"/>
                                <a:chExt cx="4007869" cy="1872209"/>
                              </a:xfrm>
                              <a:noFill/>
                            </wpg:grpSpPr>
                            <wpg:grpSp>
                              <wpg:cNvPr id="279" name="Group 279"/>
                              <wpg:cNvGrpSpPr/>
                              <wpg:grpSpPr>
                                <a:xfrm>
                                  <a:off x="0" y="0"/>
                                  <a:ext cx="4007869" cy="1872209"/>
                                  <a:chOff x="0" y="0"/>
                                  <a:chExt cx="1980565" cy="989964"/>
                                </a:xfrm>
                                <a:grpFill/>
                              </wpg:grpSpPr>
                              <wps:wsp>
                                <wps:cNvPr id="280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81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4206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82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 rot="19085872">
                                    <a:off x="619125" y="177799"/>
                                    <a:ext cx="772160" cy="812165"/>
                                  </a:xfrm>
                                  <a:custGeom>
                                    <a:avLst/>
                                    <a:gdLst>
                                      <a:gd name="T0" fmla="*/ 41 w 21600"/>
                                      <a:gd name="T1" fmla="*/ 4 h 21600"/>
                                      <a:gd name="T2" fmla="*/ 18 w 21600"/>
                                      <a:gd name="T3" fmla="*/ 11 h 21600"/>
                                      <a:gd name="T4" fmla="*/ 35 w 21600"/>
                                      <a:gd name="T5" fmla="*/ 17 h 21600"/>
                                      <a:gd name="T6" fmla="*/ 63 w 21600"/>
                                      <a:gd name="T7" fmla="*/ 28 h 21600"/>
                                      <a:gd name="T8" fmla="*/ 51 w 21600"/>
                                      <a:gd name="T9" fmla="*/ 45 h 21600"/>
                                      <a:gd name="T10" fmla="*/ 35 w 21600"/>
                                      <a:gd name="T11" fmla="*/ 31 h 21600"/>
                                      <a:gd name="T12" fmla="*/ 0 60000 65536"/>
                                      <a:gd name="T13" fmla="*/ 0 60000 65536"/>
                                      <a:gd name="T14" fmla="*/ 0 60000 65536"/>
                                      <a:gd name="T15" fmla="*/ 0 60000 65536"/>
                                      <a:gd name="T16" fmla="*/ 0 60000 65536"/>
                                      <a:gd name="T17" fmla="*/ 0 60000 65536"/>
                                      <a:gd name="T18" fmla="*/ 3167 w 21600"/>
                                      <a:gd name="T19" fmla="*/ 3155 h 21600"/>
                                      <a:gd name="T20" fmla="*/ 18433 w 21600"/>
                                      <a:gd name="T21" fmla="*/ 18445 h 21600"/>
                                    </a:gdLst>
                                    <a:ahLst/>
                                    <a:cxnLst>
                                      <a:cxn ang="T12">
                                        <a:pos x="T0" y="T1"/>
                                      </a:cxn>
                                      <a:cxn ang="T13">
                                        <a:pos x="T2" y="T3"/>
                                      </a:cxn>
                                      <a:cxn ang="T14">
                                        <a:pos x="T4" y="T5"/>
                                      </a:cxn>
                                      <a:cxn ang="T15">
                                        <a:pos x="T6" y="T7"/>
                                      </a:cxn>
                                      <a:cxn ang="T16">
                                        <a:pos x="T8" y="T9"/>
                                      </a:cxn>
                                      <a:cxn ang="T17">
                                        <a:pos x="T10" y="T11"/>
                                      </a:cxn>
                                    </a:cxnLst>
                                    <a:rect l="T18" t="T19" r="T20" b="T21"/>
                                    <a:pathLst>
                                      <a:path w="21600" h="21600">
                                        <a:moveTo>
                                          <a:pt x="16209" y="10324"/>
                                        </a:moveTo>
                                        <a:cubicBezTo>
                                          <a:pt x="15962" y="7520"/>
                                          <a:pt x="13614" y="5370"/>
                                          <a:pt x="10800" y="5370"/>
                                        </a:cubicBezTo>
                                        <a:cubicBezTo>
                                          <a:pt x="9865" y="5369"/>
                                          <a:pt x="8946" y="5611"/>
                                          <a:pt x="8132" y="6070"/>
                                        </a:cubicBezTo>
                                        <a:lnTo>
                                          <a:pt x="5495" y="1392"/>
                                        </a:lnTo>
                                        <a:cubicBezTo>
                                          <a:pt x="7114" y="479"/>
                                          <a:pt x="8941" y="-1"/>
                                          <a:pt x="10800" y="0"/>
                                        </a:cubicBezTo>
                                        <a:cubicBezTo>
                                          <a:pt x="16397" y="0"/>
                                          <a:pt x="21067" y="4277"/>
                                          <a:pt x="21558" y="9853"/>
                                        </a:cubicBezTo>
                                        <a:lnTo>
                                          <a:pt x="24248" y="9616"/>
                                        </a:lnTo>
                                        <a:lnTo>
                                          <a:pt x="19355" y="15452"/>
                                        </a:lnTo>
                                        <a:lnTo>
                                          <a:pt x="13519" y="10560"/>
                                        </a:lnTo>
                                        <a:lnTo>
                                          <a:pt x="16209" y="103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ysClr val="window" lastClr="FFFFFF"/>
                                  </a:solidFill>
                                  <a:ln w="38100">
                                    <a:solidFill>
                                      <a:sysClr val="windowText" lastClr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wrap="none" anchor="ctr"/>
                              </wps:wsp>
                            </wpg:grpSp>
                            <wps:wsp>
                              <wps:cNvPr id="283" name="Rectangle 283"/>
                              <wps:cNvSpPr/>
                              <wps:spPr>
                                <a:xfrm>
                                  <a:off x="1494438" y="367244"/>
                                  <a:ext cx="908772" cy="401369"/>
                                </a:xfrm>
                                <a:prstGeom prst="rect">
                                  <a:avLst/>
                                </a:prstGeom>
                                <a:grpFill/>
                              </wps:spPr>
                              <wps:txbx>
                                <w:txbxContent>
                                  <w:p w:rsidR="00D041D1" w:rsidRDefault="00D041D1" w:rsidP="007552FB">
                                    <w:pPr>
                                      <w:pStyle w:val="NormalWeb"/>
                                      <w:spacing w:after="0"/>
                                    </w:pP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 xml:space="preserve"> </w:t>
                                    </w: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 w:cstheme="minorBidi"/>
                                          <w:color w:val="FF0000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m:t>×</m:t>
                                      </m:r>
                                    </m:oMath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>0.65</w:t>
                                    </w:r>
                                  </w:p>
                                </w:txbxContent>
                              </wps:txbx>
                              <wps:bodyPr wrap="square">
                                <a:noAutofit/>
                              </wps:bodyPr>
                            </wps:wsp>
                            <wps:wsp>
                              <wps:cNvPr id="284" name="Rectangle 284"/>
                              <wps:cNvSpPr/>
                              <wps:spPr>
                                <a:xfrm>
                                  <a:off x="2759619" y="232864"/>
                                  <a:ext cx="1248250" cy="80636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D041D1" w:rsidRPr="00CA6351" w:rsidRDefault="00D041D1" w:rsidP="007552FB">
                                    <w:pPr>
                                      <w:pStyle w:val="NormalWeb"/>
                                      <w:spacing w:after="0"/>
                                      <w:rPr>
                                        <w:sz w:val="48"/>
                                      </w:rPr>
                                    </w:pP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w:t>420</w:t>
                                    </w:r>
                                    <w:r w:rsidRPr="00CA6351"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w:t>9</w:t>
                                    </w: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 w:cstheme="minorBidi"/>
                                          <w:color w:val="FF0000"/>
                                          <w:kern w:val="24"/>
                                          <w:sz w:val="72"/>
                                          <w:szCs w:val="36"/>
                                        </w:rPr>
                                        <m:t>91</m:t>
                                      </m:r>
                                    </m:oMath>
                                  </w:p>
                                </w:txbxContent>
                              </wps:txbx>
                              <wps:bodyPr wrap="square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_x0000_s1039" style="position:absolute;left:0;text-align:left;margin-left:56.65pt;margin-top:6.85pt;width:264.85pt;height:128.55pt;z-index:251860992;mso-position-horizontal-relative:margin;mso-position-vertical-relative:margin;mso-width-relative:margin;mso-height-relative:margin" coordsize="40078,18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">
                      <v:group id="Group 279" o:spid="_x0000_s1040" style="position:absolute;width:40078;height:18722" coordsize="19805,98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      <v:roundrect id="AutoShape 6" o:spid="_x0000_s1041" style="position:absolute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IEtL0A&#10;AADcAAAADwAAAGRycy9kb3ducmV2LnhtbERPSwrCMBDdC94hjODOpoqfUo2iguDWKuhyaMa22ExK&#10;E7Xe3iwEl4/3X206U4sXta6yrGAcxSCIc6srLhRczodRAsJ5ZI21ZVLwIQebdb+3wlTbN5/olflC&#10;hBB2KSoovW9SKV1ekkEX2YY4cHfbGvQBtoXULb5DuKnlJI7n0mDFoaHEhvYl5Y/saRRkO5MUj+kt&#10;sc1dZovrfHY045lSw0G3XYLw1Pm/+Oc+agWTJMwPZ8IRkO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wIEtL0AAADcAAAADwAAAAAAAAAAAAAAAACYAgAAZHJzL2Rvd25yZXYu&#10;eG1sUEsFBgAAAAAEAAQA9QAAAIIDAAAAAA==&#10;" filled="f" strokecolor="windowText" strokeweight="3pt"/>
                        <v:roundrect id="AutoShape 7" o:spid="_x0000_s1042" style="position:absolute;left:12420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6hL8MA&#10;AADcAAAADwAAAGRycy9kb3ducmV2LnhtbESPT4vCMBTE74LfITzBm00r/ildU9kVBK9bBff4aJ5t&#10;afNSmqj1228WFjwOM/MbZrcfTSceNLjGsoIkikEQl1Y3XCm4nI+LFITzyBo7y6TgRQ72+XSyw0zb&#10;J3/To/CVCBB2GSqove8zKV1Zk0EX2Z44eDc7GPRBDpXUAz4D3HRyGccbabDhsFBjT4eayra4GwXF&#10;l0mrdvWT2v4mi+11sz6ZZK3UfDZ+foDwNPp3+L990gqWaQJ/Z8IR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6hL8MAAADcAAAADwAAAAAAAAAAAAAAAACYAgAAZHJzL2Rv&#10;d25yZXYueG1sUEsFBgAAAAAEAAQA9QAAAIgDAAAAAA==&#10;" filled="f" strokecolor="windowText" strokeweight="3pt"/>
                        <v:shape id="AutoShape 8" o:spid="_x0000_s1043" style="position:absolute;left:6191;top:1777;width:7721;height:8122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bS5MQA&#10;AADcAAAADwAAAGRycy9kb3ducmV2LnhtbESPQWvCQBSE74X+h+UVvBTdNUKQmI1IpehJWlv0+sg+&#10;k2D2bZrdavz3bqHgcZiZb5h8OdhWXKj3jWMN04kCQVw603Cl4fvrfTwH4QOywdYxabiRh2Xx/JRj&#10;ZtyVP+myD5WIEPYZaqhD6DIpfVmTRT9xHXH0Tq63GKLsK2l6vEa4bWWiVCotNhwXauzorabyvP+1&#10;Gma7tUx/PjbHTXtQ8lWlh8oHq/XoZVgtQAQawiP8394aDck8gb8z8QjI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m0uTEAAAA3AAAAA8AAAAAAAAAAAAAAAAAmAIAAGRycy9k&#10;b3ducmV2LnhtbFBLBQYAAAAABAAEAPUAAACJAwAAAAA=&#10;" path="m16209,10324c15962,7520,13614,5370,10800,5370v-935,-1,-1854,241,-2668,700l5495,1392c7114,479,8941,-1,10800,v5597,,10267,4277,10758,9853l24248,9616r-4893,5836l13519,10560r2690,-236xe" fillcolor="window" strokecolor="windowText" strokeweight="3pt">
                          <v:stroke joinstyle="miter"/>
                          <v:path o:connecttype="custom" o:connectlocs="1466,150;643,414;1251,639;2252,1053;1823,1692;1251,1166" o:connectangles="0,0,0,0,0,0" textboxrect="3167,3155,18433,18445"/>
                        </v:shape>
                      </v:group>
                      <v:rect id="Rectangle 283" o:spid="_x0000_s1044" style="position:absolute;left:14944;top:3672;width:9088;height:4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ZnQ8YA&#10;AADcAAAADwAAAGRycy9kb3ducmV2LnhtbESP3WrCQBSE7wu+w3IEb4rZaKFImlWKIA0iSOPP9SF7&#10;moRmz8bsNolv3y0UvBxm5hsm3YymET11rrasYBHFIIgLq2suFZxPu/kKhPPIGhvLpOBODjbryVOK&#10;ibYDf1Kf+1IECLsEFVTet4mUrqjIoItsSxy8L9sZ9EF2pdQdDgFuGrmM41dpsOawUGFL24qK7/zH&#10;KBiKY389HT7k8fmaWb5lt21+2Ss1m47vbyA8jf4R/m9nWsFy9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ZnQ8YAAADcAAAADwAAAAAAAAAAAAAAAACYAgAAZHJz&#10;L2Rvd25yZXYueG1sUEsFBgAAAAAEAAQA9QAAAIsDAAAAAA==&#10;" filled="f" stroked="f">
                        <v:textbox>
                          <w:txbxContent>
                            <w:p w:rsidR="00D041D1" w:rsidRDefault="00D041D1" w:rsidP="007552FB">
                              <w:pPr>
                                <w:pStyle w:val="NormalWeb"/>
                                <w:spacing w:after="0"/>
                              </w:pP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theme="minorBidi"/>
                                    <w:color w:val="FF0000"/>
                                    <w:kern w:val="24"/>
                                    <w:sz w:val="36"/>
                                    <w:szCs w:val="36"/>
                                  </w:rPr>
                                  <m:t>×</m:t>
                                </m:r>
                              </m:oMath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0.65</w:t>
                              </w:r>
                            </w:p>
                          </w:txbxContent>
                        </v:textbox>
                      </v:rect>
                      <v:rect id="Rectangle 284" o:spid="_x0000_s1045" style="position:absolute;left:27596;top:2328;width:12482;height:8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//N8YA&#10;AADcAAAADwAAAGRycy9kb3ducmV2LnhtbESP3WrCQBSE7wu+w3IEb4rZKKVImlWKIA0iSOPP9SF7&#10;moRmz8bsNolv3y0UvBxm5hsm3YymET11rrasYBHFIIgLq2suFZxPu/kKhPPIGhvLpOBODjbryVOK&#10;ibYDf1Kf+1IECLsEFVTet4mUrqjIoItsSxy8L9sZ9EF2pdQdDgFuGrmM41dpsOawUGFL24qK7/zH&#10;KBiKY389HT7k8fmaWb5lt21+2Ss1m47vbyA8jf4R/m9nWsFy9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7//N8YAAADcAAAADwAAAAAAAAAAAAAAAACYAgAAZHJz&#10;L2Rvd25yZXYueG1sUEsFBgAAAAAEAAQA9QAAAIsDAAAAAA==&#10;" filled="f" stroked="f">
                        <v:textbox>
                          <w:txbxContent>
                            <w:p w:rsidR="00D041D1" w:rsidRPr="00CA6351" w:rsidRDefault="00D041D1" w:rsidP="007552FB">
                              <w:pPr>
                                <w:pStyle w:val="NormalWeb"/>
                                <w:spacing w:after="0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w:t>420</w:t>
                              </w:r>
                              <w:r w:rsidRPr="00CA6351"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w:t>9</w:t>
                              </w: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theme="minorBidi"/>
                                    <w:color w:val="FF0000"/>
                                    <w:kern w:val="24"/>
                                    <w:sz w:val="72"/>
                                    <w:szCs w:val="36"/>
                                  </w:rPr>
                                  <m:t>91</m:t>
                                </m:r>
                              </m:oMath>
                            </w:p>
                          </w:txbxContent>
                        </v:textbox>
                      </v:rect>
                      <w10:wrap anchorx="margin" anchory="margin"/>
                    </v:group>
                  </w:pict>
                </mc:Fallback>
              </mc:AlternateContent>
            </w:r>
            <m:oMath>
              <m:f>
                <m:fPr>
                  <m:ctrlPr>
                    <w:rPr>
                      <w:i/>
                    </w:rPr>
                  </m:ctrlPr>
                </m:fPr>
                <m:num>
                  <m:r>
                    <m:t>420</m:t>
                  </m:r>
                </m:num>
                <m:den>
                  <m:r>
                    <m:t>336</m:t>
                  </m:r>
                </m:den>
              </m:f>
              <m:r>
                <m:t>=1.25</m:t>
              </m:r>
            </m:oMath>
            <w:r w:rsidRPr="007552FB">
              <w:rPr>
                <w:rFonts w:eastAsiaTheme="minorEastAsia"/>
              </w:rPr>
              <w:t>, so % increase is 25%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/>
          <w:p w:rsidR="007552FB" w:rsidRPr="007552FB" w:rsidRDefault="007552FB" w:rsidP="007552FB">
            <w:r w:rsidRPr="007552FB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52B89F0F" wp14:editId="0FBAEDC0">
                      <wp:simplePos x="0" y="0"/>
                      <wp:positionH relativeFrom="column">
                        <wp:posOffset>1799590</wp:posOffset>
                      </wp:positionH>
                      <wp:positionV relativeFrom="paragraph">
                        <wp:posOffset>-1466215</wp:posOffset>
                      </wp:positionV>
                      <wp:extent cx="671195" cy="400685"/>
                      <wp:effectExtent l="0" t="0" r="0" b="0"/>
                      <wp:wrapNone/>
                      <wp:docPr id="285" name="Rectangle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195" cy="4006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D041D1" w:rsidRDefault="00D041D1" w:rsidP="007552FB">
                                  <w:pPr>
                                    <w:pStyle w:val="NormalWeb"/>
                                    <w:spacing w:after="0"/>
                                  </w:pPr>
                                  <w:r>
                                    <w:rPr>
                                      <w:rFonts w:ascii="Euphemia" w:hAnsi="Euphemia" w:cstheme="minorBidi"/>
                                      <w:b/>
                                      <w:bCs/>
                                      <w:color w:val="FF0000"/>
                                      <w:kern w:val="24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 w:cstheme="minorBidi"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m:t>× 0.65</m:t>
                                    </m:r>
                                  </m:oMath>
                                </w:p>
                              </w:txbxContent>
                            </wps:txbx>
                            <wps:bodyPr wrap="none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5" o:spid="_x0000_s1046" style="position:absolute;left:0;text-align:left;margin-left:141.7pt;margin-top:-115.45pt;width:52.85pt;height:31.55pt;z-index:2518599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" filled="f" stroked="f">
                      <v:textbox style="mso-fit-shape-to-text:t">
                        <w:txbxContent>
                          <w:p w:rsidR="00D041D1" w:rsidRDefault="00D041D1" w:rsidP="007552FB">
                            <w:pPr>
                              <w:pStyle w:val="NormalWeb"/>
                              <w:spacing w:after="0"/>
                            </w:pPr>
                            <w:r>
                              <w:rPr>
                                <w:rFonts w:ascii="Euphemia" w:hAnsi="Euphemia" w:cstheme="minorBidi"/>
                                <w:b/>
                                <w:bCs/>
                                <w:color w:val="FF0000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 w:cstheme="minorBidi"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m:t>× 0.65</m:t>
                              </m:r>
                            </m:oMath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552FB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858944" behindDoc="0" locked="0" layoutInCell="1" allowOverlap="1" wp14:anchorId="113F966D" wp14:editId="4F7A8580">
                      <wp:simplePos x="6368143" y="400050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3363595" cy="1632585"/>
                      <wp:effectExtent l="19050" t="19050" r="27305" b="0"/>
                      <wp:wrapSquare wrapText="bothSides"/>
                      <wp:docPr id="286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63595" cy="1632585"/>
                                <a:chOff x="0" y="0"/>
                                <a:chExt cx="4007869" cy="1872209"/>
                              </a:xfrm>
                              <a:noFill/>
                            </wpg:grpSpPr>
                            <wpg:grpSp>
                              <wpg:cNvPr id="287" name="Group 287"/>
                              <wpg:cNvGrpSpPr/>
                              <wpg:grpSpPr>
                                <a:xfrm>
                                  <a:off x="0" y="0"/>
                                  <a:ext cx="4007869" cy="1872209"/>
                                  <a:chOff x="0" y="0"/>
                                  <a:chExt cx="1980565" cy="989964"/>
                                </a:xfrm>
                                <a:grpFill/>
                              </wpg:grpSpPr>
                              <wps:wsp>
                                <wps:cNvPr id="288" name="AutoShap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89" name="AutoShap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42060" y="0"/>
                                    <a:ext cx="738505" cy="77724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grpFill/>
                                  <a:ln w="38100">
                                    <a:solidFill>
                                      <a:sysClr val="windowText" lastClr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wrap="none" anchor="ctr"/>
                              </wps:wsp>
                              <wps:wsp>
                                <wps:cNvPr id="290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 rot="19085872">
                                    <a:off x="619125" y="177799"/>
                                    <a:ext cx="772160" cy="812165"/>
                                  </a:xfrm>
                                  <a:custGeom>
                                    <a:avLst/>
                                    <a:gdLst>
                                      <a:gd name="T0" fmla="*/ 41 w 21600"/>
                                      <a:gd name="T1" fmla="*/ 4 h 21600"/>
                                      <a:gd name="T2" fmla="*/ 18 w 21600"/>
                                      <a:gd name="T3" fmla="*/ 11 h 21600"/>
                                      <a:gd name="T4" fmla="*/ 35 w 21600"/>
                                      <a:gd name="T5" fmla="*/ 17 h 21600"/>
                                      <a:gd name="T6" fmla="*/ 63 w 21600"/>
                                      <a:gd name="T7" fmla="*/ 28 h 21600"/>
                                      <a:gd name="T8" fmla="*/ 51 w 21600"/>
                                      <a:gd name="T9" fmla="*/ 45 h 21600"/>
                                      <a:gd name="T10" fmla="*/ 35 w 21600"/>
                                      <a:gd name="T11" fmla="*/ 31 h 21600"/>
                                      <a:gd name="T12" fmla="*/ 0 60000 65536"/>
                                      <a:gd name="T13" fmla="*/ 0 60000 65536"/>
                                      <a:gd name="T14" fmla="*/ 0 60000 65536"/>
                                      <a:gd name="T15" fmla="*/ 0 60000 65536"/>
                                      <a:gd name="T16" fmla="*/ 0 60000 65536"/>
                                      <a:gd name="T17" fmla="*/ 0 60000 65536"/>
                                      <a:gd name="T18" fmla="*/ 3167 w 21600"/>
                                      <a:gd name="T19" fmla="*/ 3155 h 21600"/>
                                      <a:gd name="T20" fmla="*/ 18433 w 21600"/>
                                      <a:gd name="T21" fmla="*/ 18445 h 21600"/>
                                    </a:gdLst>
                                    <a:ahLst/>
                                    <a:cxnLst>
                                      <a:cxn ang="T12">
                                        <a:pos x="T0" y="T1"/>
                                      </a:cxn>
                                      <a:cxn ang="T13">
                                        <a:pos x="T2" y="T3"/>
                                      </a:cxn>
                                      <a:cxn ang="T14">
                                        <a:pos x="T4" y="T5"/>
                                      </a:cxn>
                                      <a:cxn ang="T15">
                                        <a:pos x="T6" y="T7"/>
                                      </a:cxn>
                                      <a:cxn ang="T16">
                                        <a:pos x="T8" y="T9"/>
                                      </a:cxn>
                                      <a:cxn ang="T17">
                                        <a:pos x="T10" y="T11"/>
                                      </a:cxn>
                                    </a:cxnLst>
                                    <a:rect l="T18" t="T19" r="T20" b="T21"/>
                                    <a:pathLst>
                                      <a:path w="21600" h="21600">
                                        <a:moveTo>
                                          <a:pt x="16209" y="10324"/>
                                        </a:moveTo>
                                        <a:cubicBezTo>
                                          <a:pt x="15962" y="7520"/>
                                          <a:pt x="13614" y="5370"/>
                                          <a:pt x="10800" y="5370"/>
                                        </a:cubicBezTo>
                                        <a:cubicBezTo>
                                          <a:pt x="9865" y="5369"/>
                                          <a:pt x="8946" y="5611"/>
                                          <a:pt x="8132" y="6070"/>
                                        </a:cubicBezTo>
                                        <a:lnTo>
                                          <a:pt x="5495" y="1392"/>
                                        </a:lnTo>
                                        <a:cubicBezTo>
                                          <a:pt x="7114" y="479"/>
                                          <a:pt x="8941" y="-1"/>
                                          <a:pt x="10800" y="0"/>
                                        </a:cubicBezTo>
                                        <a:cubicBezTo>
                                          <a:pt x="16397" y="0"/>
                                          <a:pt x="21067" y="4277"/>
                                          <a:pt x="21558" y="9853"/>
                                        </a:cubicBezTo>
                                        <a:lnTo>
                                          <a:pt x="24248" y="9616"/>
                                        </a:lnTo>
                                        <a:lnTo>
                                          <a:pt x="19355" y="15452"/>
                                        </a:lnTo>
                                        <a:lnTo>
                                          <a:pt x="13519" y="10560"/>
                                        </a:lnTo>
                                        <a:lnTo>
                                          <a:pt x="16209" y="1032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ysClr val="window" lastClr="FFFFFF"/>
                                  </a:solidFill>
                                  <a:ln w="38100">
                                    <a:solidFill>
                                      <a:sysClr val="windowText" lastClr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wrap="none" anchor="ctr"/>
                              </wps:wsp>
                            </wpg:grpSp>
                            <wps:wsp>
                              <wps:cNvPr id="291" name="Rectangle 291"/>
                              <wps:cNvSpPr/>
                              <wps:spPr>
                                <a:xfrm>
                                  <a:off x="1494438" y="367244"/>
                                  <a:ext cx="908772" cy="401369"/>
                                </a:xfrm>
                                <a:prstGeom prst="rect">
                                  <a:avLst/>
                                </a:prstGeom>
                                <a:grpFill/>
                              </wps:spPr>
                              <wps:txbx>
                                <w:txbxContent>
                                  <w:p w:rsidR="00D041D1" w:rsidRDefault="00D041D1" w:rsidP="007552FB">
                                    <w:pPr>
                                      <w:pStyle w:val="NormalWeb"/>
                                      <w:spacing w:after="0"/>
                                    </w:pP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 xml:space="preserve"> </w:t>
                                    </w: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 w:cstheme="minorBidi"/>
                                          <w:color w:val="FF0000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m:t>×</m:t>
                                      </m:r>
                                    </m:oMath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36"/>
                                        <w:szCs w:val="36"/>
                                      </w:rPr>
                                      <w:t>0.65</w:t>
                                    </w:r>
                                  </w:p>
                                </w:txbxContent>
                              </wps:txbx>
                              <wps:bodyPr wrap="square">
                                <a:noAutofit/>
                              </wps:bodyPr>
                            </wps:wsp>
                            <wps:wsp>
                              <wps:cNvPr id="292" name="Rectangle 292"/>
                              <wps:cNvSpPr/>
                              <wps:spPr>
                                <a:xfrm>
                                  <a:off x="2759619" y="380659"/>
                                  <a:ext cx="1248250" cy="806364"/>
                                </a:xfrm>
                                <a:prstGeom prst="rect">
                                  <a:avLst/>
                                </a:prstGeom>
                                <a:grpFill/>
                              </wps:spPr>
                              <wps:txbx>
                                <w:txbxContent>
                                  <w:p w:rsidR="00D041D1" w:rsidRPr="00CA6351" w:rsidRDefault="00D041D1" w:rsidP="007552FB">
                                    <w:pPr>
                                      <w:pStyle w:val="NormalWeb"/>
                                      <w:spacing w:after="0"/>
                                      <w:rPr>
                                        <w:sz w:val="48"/>
                                      </w:rPr>
                                    </w:pP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w:t>91</w:t>
                                    </w:r>
                                    <w:r w:rsidRPr="00CA6351"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Euphemia" w:hAnsi="Euphemia" w:cstheme="minorBidi"/>
                                        <w:b/>
                                        <w:bCs/>
                                        <w:color w:val="FF0000"/>
                                        <w:kern w:val="24"/>
                                        <w:sz w:val="72"/>
                                        <w:szCs w:val="36"/>
                                      </w:rPr>
                                      <w:t>9</w:t>
                                    </w:r>
                                    <m:oMath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 w:cstheme="minorBidi"/>
                                          <w:color w:val="FF0000"/>
                                          <w:kern w:val="24"/>
                                          <w:sz w:val="72"/>
                                          <w:szCs w:val="36"/>
                                        </w:rPr>
                                        <m:t>91</m:t>
                                      </m:r>
                                    </m:oMath>
                                  </w:p>
                                </w:txbxContent>
                              </wps:txbx>
                              <wps:bodyPr wrap="square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_x0000_s1047" style="position:absolute;left:0;text-align:left;margin-left:0;margin-top:0;width:264.85pt;height:128.55pt;z-index:251858944;mso-position-horizontal:center;mso-position-horizontal-relative:margin;mso-position-vertical:center;mso-position-vertical-relative:margin;mso-width-relative:margin;mso-height-relative:margin" coordsize="40078,187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">
                      <v:group id="Group 287" o:spid="_x0000_s1048" style="position:absolute;width:40078;height:18722" coordsize="19805,98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  <v:roundrect id="AutoShape 6" o:spid="_x0000_s1049" style="position:absolute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QIsr0A&#10;AADcAAAADwAAAGRycy9kb3ducmV2LnhtbERPSwrCMBDdC94hjODOpoqfUo2iguDWKuhyaMa22ExK&#10;E7Xe3iwEl4/3X206U4sXta6yrGAcxSCIc6srLhRczodRAsJ5ZI21ZVLwIQebdb+3wlTbN5/olflC&#10;hBB2KSoovW9SKV1ekkEX2YY4cHfbGvQBtoXULb5DuKnlJI7n0mDFoaHEhvYl5Y/saRRkO5MUj+kt&#10;sc1dZovrfHY045lSw0G3XYLw1Pm/+Oc+agWTJKwNZ8IRkO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XQIsr0AAADcAAAADwAAAAAAAAAAAAAAAACYAgAAZHJzL2Rvd25yZXYu&#10;eG1sUEsFBgAAAAAEAAQA9QAAAIIDAAAAAA==&#10;" filled="f" strokecolor="windowText" strokeweight="3pt"/>
                        <v:roundrect id="AutoShape 7" o:spid="_x0000_s1050" style="position:absolute;left:12420;width:7385;height:7772;visibility:visible;mso-wrap-style:non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itKcEA&#10;AADcAAAADwAAAGRycy9kb3ducmV2LnhtbESPzarCMBSE9xd8h3AEd9dU8adWo6gguLUKujw0x7bY&#10;nJQman17Iwguh5n5hlmsWlOJBzWutKxg0I9AEGdWl5wrOB13/zEI55E1VpZJwYscrJadvwUm2j75&#10;QI/U5yJA2CWooPC+TqR0WUEGXd/WxMG72sagD7LJpW7wGeCmksMomkiDJYeFAmvaFpTd0rtRkG5M&#10;nN9Gl9jWV5lOz5Px3gzGSvW67XoOwlPrf+Fve68VDOMZfM6EIyC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44rSnBAAAA3AAAAA8AAAAAAAAAAAAAAAAAmAIAAGRycy9kb3du&#10;cmV2LnhtbFBLBQYAAAAABAAEAPUAAACGAwAAAAA=&#10;" filled="f" strokecolor="windowText" strokeweight="3pt"/>
                        <v:shape id="AutoShape 8" o:spid="_x0000_s1051" style="position:absolute;left:6191;top:1777;width:7721;height:8122;rotation:-2746098fd;visibility:visible;mso-wrap-style:non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F/1cEA&#10;AADcAAAADwAAAGRycy9kb3ducmV2LnhtbERPy4rCMBTdD/gP4QpuBk10oGg1iijirIbxgW4vzbUt&#10;Nje1iVr/3iwGZnk479mitZV4UONLxxqGAwWCOHOm5FzD8bDpj0H4gGywckwaXuRhMe98zDA17sk7&#10;euxDLmII+xQ1FCHUqZQ+K8iiH7iaOHIX11gMETa5NA0+Y7it5EipRFosOTYUWNOqoOy6v1sNXz9r&#10;mdx+t+dtdVLyUyWn3Aerda/bLqcgArXhX/zn/jYaRpM4P56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hf9XBAAAA3AAAAA8AAAAAAAAAAAAAAAAAmAIAAGRycy9kb3du&#10;cmV2LnhtbFBLBQYAAAAABAAEAPUAAACGAwAAAAA=&#10;" path="m16209,10324c15962,7520,13614,5370,10800,5370v-935,-1,-1854,241,-2668,700l5495,1392c7114,479,8941,-1,10800,v5597,,10267,4277,10758,9853l24248,9616r-4893,5836l13519,10560r2690,-236xe" fillcolor="window" strokecolor="windowText" strokeweight="3pt">
                          <v:stroke joinstyle="miter"/>
                          <v:path o:connecttype="custom" o:connectlocs="1466,150;643,414;1251,639;2252,1053;1823,1692;1251,1166" o:connectangles="0,0,0,0,0,0" textboxrect="3167,3155,18433,18445"/>
                        </v:shape>
                      </v:group>
                      <v:rect id="Rectangle 291" o:spid="_x0000_s1052" style="position:absolute;left:14944;top:3672;width:9088;height:4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HKcsYA&#10;AADcAAAADwAAAGRycy9kb3ducmV2LnhtbESPT2vCQBTE7wW/w/IEL6Vu9FBqmo2IIA0iSOOf8yP7&#10;moRm38bsNonfvlsoeBxm5jdMsh5NI3rqXG1ZwWIegSAurK65VHA+7V7eQDiPrLGxTAru5GCdTp4S&#10;jLUd+JP63JciQNjFqKDyvo2ldEVFBt3ctsTB+7KdQR9kV0rd4RDgppHLKHqVBmsOCxW2tK2o+M5/&#10;jIKhOPbX0+FDHp+vmeVbdtvml71Ss+m4eQfhafSP8H870wqWqwX8nQlH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HKcsYAAADcAAAADwAAAAAAAAAAAAAAAACYAgAAZHJz&#10;L2Rvd25yZXYueG1sUEsFBgAAAAAEAAQA9QAAAIsDAAAAAA==&#10;" filled="f" stroked="f">
                        <v:textbox>
                          <w:txbxContent>
                            <w:p w:rsidR="00D041D1" w:rsidRDefault="00D041D1" w:rsidP="007552FB">
                              <w:pPr>
                                <w:pStyle w:val="NormalWeb"/>
                                <w:spacing w:after="0"/>
                              </w:pP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theme="minorBidi"/>
                                    <w:color w:val="FF0000"/>
                                    <w:kern w:val="24"/>
                                    <w:sz w:val="36"/>
                                    <w:szCs w:val="36"/>
                                  </w:rPr>
                                  <m:t>×</m:t>
                                </m:r>
                              </m:oMath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36"/>
                                  <w:szCs w:val="36"/>
                                </w:rPr>
                                <w:t>0.65</w:t>
                              </w:r>
                            </w:p>
                          </w:txbxContent>
                        </v:textbox>
                      </v:rect>
                      <v:rect id="Rectangle 292" o:spid="_x0000_s1053" style="position:absolute;left:27596;top:3806;width:12482;height:8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NUBcUA&#10;AADcAAAADwAAAGRycy9kb3ducmV2LnhtbESPT2vCQBTE7wW/w/KEXopuzKHU6CoiiKEUpPHP+ZF9&#10;JsHs25hdk/TbdwsFj8PM/IZZrgdTi45aV1lWMJtGIIhzqysuFJyOu8kHCOeRNdaWScEPOVivRi9L&#10;TLTt+Zu6zBciQNglqKD0vkmkdHlJBt3UNsTBu9rWoA+yLaRusQ9wU8s4it6lwYrDQokNbUvKb9nD&#10;KOjzQ3c5fu3l4e2SWr6n9212/lTqdTxsFiA8Df4Z/m+nWkE8j+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1QFxQAAANwAAAAPAAAAAAAAAAAAAAAAAJgCAABkcnMv&#10;ZG93bnJldi54bWxQSwUGAAAAAAQABAD1AAAAigMAAAAA&#10;" filled="f" stroked="f">
                        <v:textbox>
                          <w:txbxContent>
                            <w:p w:rsidR="00D041D1" w:rsidRPr="00CA6351" w:rsidRDefault="00D041D1" w:rsidP="007552FB">
                              <w:pPr>
                                <w:pStyle w:val="NormalWeb"/>
                                <w:spacing w:after="0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w:t>91</w:t>
                              </w:r>
                              <w:r w:rsidRPr="00CA6351"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Euphemia" w:hAnsi="Euphemia" w:cstheme="minorBidi"/>
                                  <w:b/>
                                  <w:bCs/>
                                  <w:color w:val="FF0000"/>
                                  <w:kern w:val="24"/>
                                  <w:sz w:val="72"/>
                                  <w:szCs w:val="36"/>
                                </w:rPr>
                                <w:t>9</w:t>
                              </w: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theme="minorBidi"/>
                                    <w:color w:val="FF0000"/>
                                    <w:kern w:val="24"/>
                                    <w:sz w:val="72"/>
                                    <w:szCs w:val="36"/>
                                  </w:rPr>
                                  <m:t>91</m:t>
                                </m:r>
                              </m:oMath>
                            </w:p>
                          </w:txbxContent>
                        </v:textbox>
                      </v:rect>
                      <w10:wrap type="square" anchorx="margin" anchory="margin"/>
                    </v:group>
                  </w:pict>
                </mc:Fallback>
              </mc:AlternateContent>
            </w:r>
            <w:r w:rsidRPr="007552FB">
              <w:t>The calculation is 91 ÷ 0.65</w:t>
            </w:r>
          </w:p>
        </w:tc>
      </w:tr>
      <w:tr w:rsidR="007552FB" w:rsidRPr="007552FB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307CBA" w:rsidP="00307CBA">
            <w:pPr>
              <w:jc w:val="right"/>
            </w:pPr>
            <w:r>
              <w:t>A75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52FB" w:rsidRPr="007552FB" w:rsidRDefault="007552FB" w:rsidP="007552FB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7552FB" w:rsidRPr="007552FB" w:rsidRDefault="00307CBA" w:rsidP="00307CBA">
            <w:pPr>
              <w:jc w:val="right"/>
            </w:pPr>
            <w:r>
              <w:t>A74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995D33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E05AD" w:rsidRDefault="008A0C7D" w:rsidP="002C115C">
            <w:r>
              <w:lastRenderedPageBreak/>
              <w:t xml:space="preserve">What </w:t>
            </w:r>
            <w:proofErr w:type="gramStart"/>
            <w:r>
              <w:t>is</w:t>
            </w:r>
            <w:proofErr w:type="gramEnd"/>
            <w:r>
              <w:t xml:space="preserve"> 324000 in STANDARD FORM? </w:t>
            </w:r>
            <w:r w:rsidR="00FE05AD">
              <w:t xml:space="preserve"> </w:t>
            </w:r>
          </w:p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E05AD" w:rsidRDefault="004F627C" w:rsidP="002C115C">
            <w:r>
              <w:t xml:space="preserve">What is 0.0032 in STANDARD FORM? 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Pr="000364CB" w:rsidRDefault="00995D33" w:rsidP="002C115C">
            <w:pPr>
              <w:rPr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307CBA" w:rsidP="002C115C">
            <w:pPr>
              <w:jc w:val="right"/>
            </w:pPr>
            <w:r>
              <w:t>Q76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Q77</w:t>
            </w:r>
          </w:p>
        </w:tc>
      </w:tr>
      <w:tr w:rsidR="00995D33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3CE" w:rsidRDefault="004F627C" w:rsidP="004F627C">
            <w:r>
              <w:t xml:space="preserve">How do you factorise 4x + 8?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4F627C" w:rsidP="008A0C7D">
            <w:pPr>
              <w:rPr>
                <w:vertAlign w:val="superscript"/>
              </w:rPr>
            </w:pPr>
            <w:r>
              <w:t xml:space="preserve">How would you factorise </w:t>
            </w:r>
          </w:p>
          <w:p w:rsidR="004F627C" w:rsidRPr="004F627C" w:rsidRDefault="004F627C" w:rsidP="008A0C7D">
            <w:proofErr w:type="gramStart"/>
            <w:r>
              <w:t>x</w:t>
            </w:r>
            <w:r>
              <w:rPr>
                <w:vertAlign w:val="superscript"/>
              </w:rPr>
              <w:t>2</w:t>
            </w:r>
            <w:proofErr w:type="gramEnd"/>
            <w:r>
              <w:rPr>
                <w:vertAlign w:val="superscript"/>
              </w:rPr>
              <w:t xml:space="preserve"> </w:t>
            </w:r>
            <w:r>
              <w:t xml:space="preserve">+ 8x + 7? 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Q78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4F627C" w:rsidP="002C115C">
            <w:r>
              <w:t xml:space="preserve">Factorising Quadratics 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Q79</w:t>
            </w:r>
          </w:p>
        </w:tc>
      </w:tr>
      <w:tr w:rsidR="00995D33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4F627C" w:rsidP="002C115C">
            <w:r>
              <w:lastRenderedPageBreak/>
              <w:t>3.2 x 10</w:t>
            </w:r>
            <w:r>
              <w:rPr>
                <w:vertAlign w:val="superscript"/>
              </w:rPr>
              <w:t>-</w:t>
            </w:r>
            <w:r w:rsidR="00397FE2">
              <w:rPr>
                <w:vertAlign w:val="superscript"/>
              </w:rPr>
              <w:t>3</w:t>
            </w:r>
          </w:p>
          <w:p w:rsidR="004F627C" w:rsidRDefault="004F627C" w:rsidP="002C115C"/>
          <w:p w:rsidR="004F627C" w:rsidRDefault="004F627C" w:rsidP="002C115C">
            <w:r>
              <w:t xml:space="preserve">Remember when the power is negative we have a small number </w:t>
            </w:r>
          </w:p>
          <w:p w:rsidR="004F627C" w:rsidRPr="004F627C" w:rsidRDefault="004F627C" w:rsidP="002C115C">
            <w:r>
              <w:t>(</w:t>
            </w:r>
            <w:proofErr w:type="gramStart"/>
            <w:r>
              <w:t>just</w:t>
            </w:r>
            <w:proofErr w:type="gramEnd"/>
            <w:r>
              <w:t xml:space="preserve"> count the first zeros!)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8A0C7D" w:rsidP="002C115C">
            <w:pPr>
              <w:rPr>
                <w:vertAlign w:val="superscript"/>
              </w:rPr>
            </w:pPr>
            <w:r>
              <w:t>3.24 x 10</w:t>
            </w:r>
            <w:r>
              <w:rPr>
                <w:vertAlign w:val="superscript"/>
              </w:rPr>
              <w:t>5</w:t>
            </w:r>
          </w:p>
          <w:p w:rsidR="008A0C7D" w:rsidRDefault="008A0C7D" w:rsidP="002C115C">
            <w:pPr>
              <w:rPr>
                <w:vertAlign w:val="superscript"/>
              </w:rPr>
            </w:pPr>
          </w:p>
          <w:p w:rsidR="008A0C7D" w:rsidRPr="008A0C7D" w:rsidRDefault="008A0C7D" w:rsidP="002C115C">
            <w:pPr>
              <w:rPr>
                <w:szCs w:val="40"/>
              </w:rPr>
            </w:pPr>
            <w:r w:rsidRPr="008A0C7D">
              <w:rPr>
                <w:szCs w:val="40"/>
              </w:rPr>
              <w:t>Remember that first number always has to be bigger than 1 but smaller than 10!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307CBA" w:rsidP="002C115C">
            <w:pPr>
              <w:jc w:val="right"/>
            </w:pPr>
            <w:r>
              <w:t>A77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A76</w:t>
            </w:r>
          </w:p>
        </w:tc>
      </w:tr>
      <w:tr w:rsidR="00995D33" w:rsidRPr="00472DBC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4F627C" w:rsidP="002C115C">
            <w:r>
              <w:t xml:space="preserve">Think of two number that MULTIPLY to make the c value (7 here) and ADD to make the b value (8 here) </w:t>
            </w:r>
          </w:p>
          <w:p w:rsidR="004F627C" w:rsidRDefault="004F627C" w:rsidP="002C115C"/>
          <w:p w:rsidR="004F627C" w:rsidRDefault="004F627C" w:rsidP="002C115C">
            <w:r>
              <w:t xml:space="preserve">Answer : (x + 1)(x + 7) </w:t>
            </w:r>
          </w:p>
          <w:p w:rsidR="00995D33" w:rsidRDefault="00995D33" w:rsidP="004F627C">
            <w:pPr>
              <w:jc w:val="left"/>
            </w:pPr>
          </w:p>
          <w:p w:rsidR="00995D33" w:rsidRDefault="00995D33" w:rsidP="002C115C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13CE" w:rsidRDefault="004F627C" w:rsidP="008A0C7D">
            <w:pPr>
              <w:pStyle w:val="ListParagraph"/>
              <w:jc w:val="left"/>
            </w:pPr>
            <w:r>
              <w:t>Work out the HIGHEST COMMON FACTOR of 4 and 8 and then work out what has to go into the bracket so that it would expand to give you 4x + 8</w:t>
            </w:r>
          </w:p>
          <w:p w:rsidR="004F627C" w:rsidRDefault="004F627C" w:rsidP="008A0C7D">
            <w:pPr>
              <w:pStyle w:val="ListParagraph"/>
              <w:jc w:val="left"/>
            </w:pPr>
          </w:p>
          <w:p w:rsidR="004F627C" w:rsidRPr="004F627C" w:rsidRDefault="004F627C" w:rsidP="008A0C7D">
            <w:pPr>
              <w:pStyle w:val="ListParagraph"/>
              <w:jc w:val="left"/>
            </w:pPr>
            <w:r>
              <w:t xml:space="preserve">Answer = 4(x + 2) 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A79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A78</w:t>
            </w:r>
          </w:p>
        </w:tc>
      </w:tr>
      <w:tr w:rsidR="00995D33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95D33" w:rsidRDefault="004F627C" w:rsidP="00FD13CE">
            <w:r>
              <w:lastRenderedPageBreak/>
              <w:t xml:space="preserve">What is the nth term of: </w:t>
            </w:r>
          </w:p>
          <w:p w:rsidR="004F627C" w:rsidRDefault="004F627C" w:rsidP="00FD13CE"/>
          <w:p w:rsidR="004F627C" w:rsidRDefault="004F627C" w:rsidP="00FD13CE">
            <w:r>
              <w:t xml:space="preserve">4, 8, 12, 16… </w:t>
            </w:r>
          </w:p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20148" w:rsidRDefault="004F627C" w:rsidP="00520148">
            <w:r>
              <w:t xml:space="preserve">What is the nth term of: </w:t>
            </w:r>
          </w:p>
          <w:p w:rsidR="004F627C" w:rsidRDefault="004F627C" w:rsidP="00520148"/>
          <w:p w:rsidR="004F627C" w:rsidRDefault="004F627C" w:rsidP="00520148">
            <w:r>
              <w:t>5, 9, 13, 17…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307CBA" w:rsidP="002C115C">
            <w:pPr>
              <w:jc w:val="right"/>
            </w:pPr>
            <w:r>
              <w:t>Q80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Q81</w:t>
            </w:r>
          </w:p>
        </w:tc>
      </w:tr>
      <w:tr w:rsidR="00995D33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4F627C" w:rsidP="002C115C">
            <w:r>
              <w:t xml:space="preserve">What is the name given to a six sided polygon?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0148" w:rsidRDefault="004F627C" w:rsidP="002C115C">
            <w:r>
              <w:t xml:space="preserve">What is the name given to a seven sided polygon? 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Q82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Q83</w:t>
            </w:r>
          </w:p>
        </w:tc>
      </w:tr>
      <w:tr w:rsidR="00995D33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Pr="00520148" w:rsidRDefault="004F627C" w:rsidP="002C115C">
            <w:r>
              <w:lastRenderedPageBreak/>
              <w:t xml:space="preserve">4n + 1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4F627C" w:rsidP="002C115C">
            <w:r>
              <w:t>4n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4F627C" w:rsidP="002C115C">
            <w:r>
              <w:t>The four times table add one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307CBA" w:rsidP="002C115C">
            <w:pPr>
              <w:jc w:val="right"/>
            </w:pPr>
            <w:r>
              <w:t>A81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Pr="004F627C" w:rsidRDefault="004F627C" w:rsidP="002C115C">
            <w:r>
              <w:t>The four times table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A80</w:t>
            </w:r>
          </w:p>
        </w:tc>
      </w:tr>
      <w:tr w:rsidR="00995D33" w:rsidRPr="00472DBC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3" w:rsidRDefault="004F627C" w:rsidP="004F627C">
            <w:r>
              <w:t xml:space="preserve">Heptagon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5D33" w:rsidRPr="00520148" w:rsidRDefault="004F627C" w:rsidP="00520148">
            <w:r>
              <w:t xml:space="preserve">Hexagon </w:t>
            </w:r>
          </w:p>
        </w:tc>
      </w:tr>
      <w:tr w:rsidR="00995D33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A83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5D33" w:rsidRDefault="00995D33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995D33" w:rsidRDefault="00307CBA" w:rsidP="00307CBA">
            <w:pPr>
              <w:jc w:val="right"/>
            </w:pPr>
            <w:r>
              <w:t>A82</w:t>
            </w:r>
          </w:p>
        </w:tc>
      </w:tr>
      <w:tr w:rsidR="00E04A4E" w:rsidTr="006762D4">
        <w:trPr>
          <w:trHeight w:val="3492"/>
        </w:trPr>
        <w:tc>
          <w:tcPr>
            <w:tcW w:w="780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04A4E" w:rsidRDefault="00E04A4E" w:rsidP="002C115C">
            <w:r>
              <w:lastRenderedPageBreak/>
              <w:t xml:space="preserve">How do we know that the marked angles are the same here? </w:t>
            </w:r>
          </w:p>
          <w:p w:rsidR="00E04A4E" w:rsidRDefault="00E04A4E" w:rsidP="002C115C">
            <w:r>
              <w:rPr>
                <w:noProof/>
                <w:lang w:eastAsia="en-GB"/>
              </w:rPr>
              <w:drawing>
                <wp:inline distT="0" distB="0" distL="0" distR="0" wp14:anchorId="1D4AD059" wp14:editId="5A27A186">
                  <wp:extent cx="1609725" cy="1190625"/>
                  <wp:effectExtent l="0" t="0" r="9525" b="9525"/>
                  <wp:docPr id="408" name="Picture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04A4E" w:rsidRDefault="00E04A4E" w:rsidP="002C115C"/>
        </w:tc>
        <w:tc>
          <w:tcPr>
            <w:tcW w:w="78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E04A4E" w:rsidRDefault="00E04A4E" w:rsidP="002C115C">
            <w:r>
              <w:t xml:space="preserve">How do we know that these angles are the same? </w:t>
            </w:r>
          </w:p>
          <w:p w:rsidR="00E04A4E" w:rsidRDefault="00E04A4E" w:rsidP="002C115C">
            <w:r>
              <w:rPr>
                <w:noProof/>
                <w:lang w:eastAsia="en-GB"/>
              </w:rPr>
              <w:drawing>
                <wp:inline distT="0" distB="0" distL="0" distR="0" wp14:anchorId="3D6C7E8D" wp14:editId="063FBE25">
                  <wp:extent cx="1543050" cy="1283080"/>
                  <wp:effectExtent l="0" t="0" r="0" b="0"/>
                  <wp:docPr id="410" name="Picture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3202" cy="129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4A4E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Pr="000364CB" w:rsidRDefault="000364CB" w:rsidP="002C115C">
            <w:pPr>
              <w:rPr>
                <w:sz w:val="24"/>
                <w:szCs w:val="24"/>
              </w:rPr>
            </w:pPr>
            <w:r w:rsidRPr="000364CB">
              <w:rPr>
                <w:sz w:val="24"/>
                <w:szCs w:val="24"/>
              </w:rPr>
              <w:t xml:space="preserve">Angles in Parallel Lines 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307CBA" w:rsidP="002C115C">
            <w:pPr>
              <w:jc w:val="right"/>
            </w:pPr>
            <w:r>
              <w:t>Q84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Pr="000364CB" w:rsidRDefault="000364CB" w:rsidP="002C115C">
            <w:pPr>
              <w:rPr>
                <w:sz w:val="24"/>
                <w:szCs w:val="24"/>
              </w:rPr>
            </w:pPr>
            <w:r w:rsidRPr="000364CB">
              <w:rPr>
                <w:sz w:val="24"/>
                <w:szCs w:val="24"/>
              </w:rPr>
              <w:t xml:space="preserve">Angles in Parallel Lines 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A4E" w:rsidRDefault="00307CBA" w:rsidP="00E04A4E">
            <w:pPr>
              <w:jc w:val="right"/>
            </w:pPr>
            <w:r>
              <w:t>Q85</w:t>
            </w:r>
          </w:p>
        </w:tc>
      </w:tr>
      <w:tr w:rsidR="00E04A4E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0364CB" w:rsidP="00E04A4E">
            <w:r>
              <w:t xml:space="preserve">What is the relationship between angle a and angle b? </w:t>
            </w:r>
          </w:p>
          <w:p w:rsidR="000364CB" w:rsidRDefault="000364CB" w:rsidP="00E04A4E">
            <w:r>
              <w:rPr>
                <w:noProof/>
                <w:lang w:eastAsia="en-GB"/>
              </w:rPr>
              <w:drawing>
                <wp:inline distT="0" distB="0" distL="0" distR="0" wp14:anchorId="4989C240" wp14:editId="44EDFF3F">
                  <wp:extent cx="2271963" cy="1047750"/>
                  <wp:effectExtent l="0" t="0" r="0" b="0"/>
                  <wp:docPr id="412" name="Picture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133" cy="1058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364CB" w:rsidRDefault="000364CB" w:rsidP="00E04A4E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A4E" w:rsidRDefault="00737560" w:rsidP="00E04A4E">
            <w:r>
              <w:t xml:space="preserve">What is a bearing? </w:t>
            </w:r>
          </w:p>
        </w:tc>
      </w:tr>
      <w:tr w:rsidR="00E04A4E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Pr="000364CB" w:rsidRDefault="000364CB" w:rsidP="002C115C">
            <w:pPr>
              <w:rPr>
                <w:sz w:val="24"/>
                <w:szCs w:val="24"/>
              </w:rPr>
            </w:pPr>
            <w:r w:rsidRPr="000364CB">
              <w:rPr>
                <w:sz w:val="24"/>
                <w:szCs w:val="24"/>
              </w:rPr>
              <w:t xml:space="preserve">Angles in Parallel Lines 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307CBA" w:rsidP="00307CBA">
            <w:pPr>
              <w:jc w:val="right"/>
            </w:pPr>
            <w:r>
              <w:t>Q86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E04A4E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A4E" w:rsidRDefault="00307CBA" w:rsidP="00307CBA">
            <w:pPr>
              <w:jc w:val="right"/>
            </w:pPr>
            <w:r>
              <w:t>Q87</w:t>
            </w:r>
          </w:p>
        </w:tc>
      </w:tr>
      <w:tr w:rsidR="00E04A4E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Pr="00FE05AD" w:rsidRDefault="00E04A4E" w:rsidP="002C115C">
            <w:r w:rsidRPr="00E04A4E">
              <w:rPr>
                <w:b/>
              </w:rPr>
              <w:lastRenderedPageBreak/>
              <w:t>Corresponding</w:t>
            </w:r>
            <w:r>
              <w:t xml:space="preserve"> angles are </w:t>
            </w:r>
            <w:r w:rsidRPr="00E04A4E">
              <w:rPr>
                <w:b/>
              </w:rPr>
              <w:t>equal</w:t>
            </w:r>
            <w:r>
              <w:t xml:space="preserve">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A4E" w:rsidRDefault="00E04A4E" w:rsidP="002C115C">
            <w:r w:rsidRPr="00E04A4E">
              <w:rPr>
                <w:b/>
              </w:rPr>
              <w:t>Alternate</w:t>
            </w:r>
            <w:r>
              <w:t xml:space="preserve"> angles are </w:t>
            </w:r>
            <w:r w:rsidRPr="00E04A4E">
              <w:rPr>
                <w:b/>
              </w:rPr>
              <w:t>equal</w:t>
            </w:r>
          </w:p>
        </w:tc>
      </w:tr>
      <w:tr w:rsidR="00E04A4E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E04A4E" w:rsidP="002C115C">
            <w:r>
              <w:rPr>
                <w:noProof/>
                <w:lang w:eastAsia="en-GB"/>
              </w:rPr>
              <w:drawing>
                <wp:inline distT="0" distB="0" distL="0" distR="0" wp14:anchorId="652C676E" wp14:editId="7388E177">
                  <wp:extent cx="1550818" cy="819150"/>
                  <wp:effectExtent l="0" t="0" r="0" b="0"/>
                  <wp:docPr id="411" name="Picture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6022" cy="827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64CB">
              <w:t>F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307CBA" w:rsidP="002C115C">
            <w:pPr>
              <w:jc w:val="right"/>
            </w:pPr>
            <w:r>
              <w:t>A85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E04A4E" w:rsidP="002C115C">
            <w:r>
              <w:rPr>
                <w:noProof/>
                <w:lang w:eastAsia="en-GB"/>
              </w:rPr>
              <w:drawing>
                <wp:inline distT="0" distB="0" distL="0" distR="0" wp14:anchorId="653E91C2" wp14:editId="2C6A9F50">
                  <wp:extent cx="1434625" cy="971550"/>
                  <wp:effectExtent l="0" t="0" r="0" b="0"/>
                  <wp:docPr id="409" name="Picture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159" cy="9807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64CB">
              <w:t>Z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A4E" w:rsidRDefault="00307CBA" w:rsidP="00307CBA">
            <w:pPr>
              <w:jc w:val="right"/>
            </w:pPr>
            <w:r>
              <w:t>A84</w:t>
            </w:r>
          </w:p>
        </w:tc>
      </w:tr>
      <w:tr w:rsidR="00E04A4E" w:rsidRPr="00472DBC" w:rsidTr="006762D4">
        <w:trPr>
          <w:trHeight w:val="3492"/>
        </w:trPr>
        <w:tc>
          <w:tcPr>
            <w:tcW w:w="78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A4E" w:rsidRDefault="00737560" w:rsidP="002C115C">
            <w:r>
              <w:t xml:space="preserve">An angle measured from North in a clockwise direction and written using three figures. </w:t>
            </w:r>
          </w:p>
          <w:p w:rsidR="00E04A4E" w:rsidRDefault="00E04A4E" w:rsidP="002C115C"/>
          <w:p w:rsidR="00E04A4E" w:rsidRDefault="00E04A4E" w:rsidP="002C115C"/>
          <w:p w:rsidR="00E04A4E" w:rsidRDefault="00E04A4E" w:rsidP="002C115C"/>
        </w:tc>
        <w:tc>
          <w:tcPr>
            <w:tcW w:w="7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4A4E" w:rsidRPr="000364CB" w:rsidRDefault="000364CB" w:rsidP="00E04A4E">
            <w:pPr>
              <w:pStyle w:val="ListParagraph"/>
              <w:jc w:val="left"/>
            </w:pPr>
            <w:r>
              <w:t xml:space="preserve">They add up to </w:t>
            </w:r>
            <w:r w:rsidRPr="000364CB">
              <w:rPr>
                <w:b/>
              </w:rPr>
              <w:t>180</w:t>
            </w:r>
            <w:r w:rsidRPr="000364CB">
              <w:rPr>
                <w:b/>
                <w:vertAlign w:val="superscript"/>
              </w:rPr>
              <w:t xml:space="preserve">0 </w:t>
            </w:r>
            <w:r>
              <w:t xml:space="preserve">because they are </w:t>
            </w:r>
            <w:r w:rsidRPr="000364CB">
              <w:rPr>
                <w:b/>
              </w:rPr>
              <w:t>co-interior</w:t>
            </w:r>
            <w:r>
              <w:t xml:space="preserve"> angles </w:t>
            </w:r>
          </w:p>
        </w:tc>
      </w:tr>
      <w:tr w:rsidR="00E04A4E" w:rsidTr="006762D4">
        <w:trPr>
          <w:trHeight w:val="1701"/>
        </w:trPr>
        <w:tc>
          <w:tcPr>
            <w:tcW w:w="3903" w:type="dxa"/>
            <w:tcBorders>
              <w:top w:val="single" w:sz="4" w:space="0" w:color="auto"/>
              <w:right w:val="single" w:sz="4" w:space="0" w:color="auto"/>
            </w:tcBorders>
          </w:tcPr>
          <w:p w:rsidR="00E04A4E" w:rsidRDefault="00737560" w:rsidP="002C115C">
            <w:r>
              <w:rPr>
                <w:noProof/>
                <w:lang w:eastAsia="en-GB"/>
              </w:rPr>
              <w:drawing>
                <wp:inline distT="0" distB="0" distL="0" distR="0" wp14:anchorId="4625BB08" wp14:editId="3084ED5C">
                  <wp:extent cx="762000" cy="927019"/>
                  <wp:effectExtent l="0" t="0" r="0" b="6985"/>
                  <wp:docPr id="455" name="Pictur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21" cy="934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A4E" w:rsidRDefault="00307CBA" w:rsidP="00307CBA">
            <w:pPr>
              <w:jc w:val="right"/>
            </w:pPr>
            <w:r>
              <w:t>A87</w:t>
            </w:r>
          </w:p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A4E" w:rsidRDefault="00E04A4E" w:rsidP="002C115C"/>
        </w:tc>
        <w:tc>
          <w:tcPr>
            <w:tcW w:w="3904" w:type="dxa"/>
            <w:tcBorders>
              <w:top w:val="single" w:sz="4" w:space="0" w:color="auto"/>
              <w:left w:val="single" w:sz="4" w:space="0" w:color="auto"/>
            </w:tcBorders>
          </w:tcPr>
          <w:p w:rsidR="00E04A4E" w:rsidRDefault="00307CBA" w:rsidP="00307CBA">
            <w:pPr>
              <w:jc w:val="right"/>
            </w:pPr>
            <w:r>
              <w:t>A86</w:t>
            </w:r>
          </w:p>
        </w:tc>
      </w:tr>
      <w:tr w:rsidR="000364CB" w:rsidTr="00307CBA">
        <w:trPr>
          <w:trHeight w:val="3492"/>
        </w:trPr>
        <w:tc>
          <w:tcPr>
            <w:tcW w:w="7806" w:type="dxa"/>
            <w:gridSpan w:val="2"/>
          </w:tcPr>
          <w:p w:rsidR="000364CB" w:rsidRDefault="000364CB" w:rsidP="005918FC"/>
        </w:tc>
        <w:tc>
          <w:tcPr>
            <w:tcW w:w="7808" w:type="dxa"/>
            <w:gridSpan w:val="2"/>
          </w:tcPr>
          <w:p w:rsidR="000364CB" w:rsidRDefault="000364CB" w:rsidP="005918FC"/>
        </w:tc>
      </w:tr>
      <w:tr w:rsidR="000364CB" w:rsidTr="00307CBA">
        <w:trPr>
          <w:trHeight w:val="1701"/>
        </w:trPr>
        <w:tc>
          <w:tcPr>
            <w:tcW w:w="3903" w:type="dxa"/>
          </w:tcPr>
          <w:p w:rsidR="000364CB" w:rsidRDefault="000364CB" w:rsidP="002C115C"/>
        </w:tc>
        <w:tc>
          <w:tcPr>
            <w:tcW w:w="3903" w:type="dxa"/>
          </w:tcPr>
          <w:p w:rsidR="000364CB" w:rsidRDefault="004F627C" w:rsidP="002C115C">
            <w:pPr>
              <w:jc w:val="right"/>
            </w:pPr>
            <w:r>
              <w:rPr>
                <w:noProof/>
                <w:lang w:eastAsia="en-GB"/>
              </w:rPr>
              <w:drawing>
                <wp:inline distT="0" distB="0" distL="0" distR="0" wp14:anchorId="7130BD54" wp14:editId="75DC37D9">
                  <wp:extent cx="609600" cy="633730"/>
                  <wp:effectExtent l="0" t="0" r="0" b="0"/>
                  <wp:docPr id="475" name="Pictur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3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0364CB" w:rsidRDefault="000364CB" w:rsidP="002C115C"/>
        </w:tc>
        <w:tc>
          <w:tcPr>
            <w:tcW w:w="3904" w:type="dxa"/>
          </w:tcPr>
          <w:p w:rsidR="000364CB" w:rsidRDefault="004F627C" w:rsidP="004F627C">
            <w:pPr>
              <w:jc w:val="right"/>
            </w:pPr>
            <w:r>
              <w:rPr>
                <w:noProof/>
                <w:lang w:eastAsia="en-GB"/>
              </w:rPr>
              <w:drawing>
                <wp:inline distT="0" distB="0" distL="0" distR="0" wp14:anchorId="1C57753F" wp14:editId="6239BDA3">
                  <wp:extent cx="609600" cy="633730"/>
                  <wp:effectExtent l="0" t="0" r="0" b="0"/>
                  <wp:docPr id="476" name="Pictur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3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64CB" w:rsidTr="00307CBA">
        <w:trPr>
          <w:trHeight w:val="3492"/>
        </w:trPr>
        <w:tc>
          <w:tcPr>
            <w:tcW w:w="7806" w:type="dxa"/>
            <w:gridSpan w:val="2"/>
          </w:tcPr>
          <w:p w:rsidR="000364CB" w:rsidRDefault="000364CB" w:rsidP="002C115C"/>
        </w:tc>
        <w:tc>
          <w:tcPr>
            <w:tcW w:w="7808" w:type="dxa"/>
            <w:gridSpan w:val="2"/>
          </w:tcPr>
          <w:p w:rsidR="005918FC" w:rsidRDefault="005918FC" w:rsidP="005918FC">
            <w:pPr>
              <w:jc w:val="left"/>
            </w:pPr>
          </w:p>
        </w:tc>
      </w:tr>
      <w:tr w:rsidR="000364CB" w:rsidTr="00307CBA">
        <w:trPr>
          <w:trHeight w:val="1701"/>
        </w:trPr>
        <w:tc>
          <w:tcPr>
            <w:tcW w:w="3903" w:type="dxa"/>
          </w:tcPr>
          <w:p w:rsidR="000364CB" w:rsidRDefault="000364CB" w:rsidP="002C115C"/>
        </w:tc>
        <w:tc>
          <w:tcPr>
            <w:tcW w:w="3903" w:type="dxa"/>
          </w:tcPr>
          <w:p w:rsidR="000364CB" w:rsidRDefault="000364CB" w:rsidP="002C115C"/>
        </w:tc>
        <w:tc>
          <w:tcPr>
            <w:tcW w:w="3904" w:type="dxa"/>
          </w:tcPr>
          <w:p w:rsidR="000364CB" w:rsidRDefault="000364CB" w:rsidP="002C115C"/>
        </w:tc>
        <w:tc>
          <w:tcPr>
            <w:tcW w:w="3904" w:type="dxa"/>
          </w:tcPr>
          <w:p w:rsidR="000364CB" w:rsidRDefault="000364CB" w:rsidP="002C115C"/>
        </w:tc>
      </w:tr>
      <w:tr w:rsidR="000364CB" w:rsidTr="00307CBA">
        <w:trPr>
          <w:trHeight w:val="3492"/>
        </w:trPr>
        <w:tc>
          <w:tcPr>
            <w:tcW w:w="7806" w:type="dxa"/>
            <w:gridSpan w:val="2"/>
          </w:tcPr>
          <w:p w:rsidR="000364CB" w:rsidRPr="005918FC" w:rsidRDefault="000364CB" w:rsidP="002C115C"/>
        </w:tc>
        <w:tc>
          <w:tcPr>
            <w:tcW w:w="7808" w:type="dxa"/>
            <w:gridSpan w:val="2"/>
          </w:tcPr>
          <w:p w:rsidR="004F627C" w:rsidRPr="005918FC" w:rsidRDefault="004F627C" w:rsidP="002C115C">
            <w:r>
              <w:t xml:space="preserve"> </w:t>
            </w:r>
          </w:p>
        </w:tc>
      </w:tr>
      <w:tr w:rsidR="000364CB" w:rsidTr="00307CBA">
        <w:trPr>
          <w:trHeight w:val="1701"/>
        </w:trPr>
        <w:tc>
          <w:tcPr>
            <w:tcW w:w="3903" w:type="dxa"/>
          </w:tcPr>
          <w:p w:rsidR="000364CB" w:rsidRDefault="000364CB" w:rsidP="002C115C"/>
        </w:tc>
        <w:tc>
          <w:tcPr>
            <w:tcW w:w="3903" w:type="dxa"/>
          </w:tcPr>
          <w:p w:rsidR="000364CB" w:rsidRDefault="004F627C" w:rsidP="002C115C">
            <w:pPr>
              <w:jc w:val="right"/>
            </w:pPr>
            <w:r>
              <w:rPr>
                <w:noProof/>
                <w:lang w:eastAsia="en-GB"/>
              </w:rPr>
              <w:drawing>
                <wp:inline distT="0" distB="0" distL="0" distR="0" wp14:anchorId="6E0424F9" wp14:editId="300B529A">
                  <wp:extent cx="609600" cy="633730"/>
                  <wp:effectExtent l="0" t="0" r="0" b="0"/>
                  <wp:docPr id="477" name="Pictur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3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4" w:type="dxa"/>
          </w:tcPr>
          <w:p w:rsidR="000364CB" w:rsidRDefault="000364CB" w:rsidP="002C115C"/>
        </w:tc>
        <w:tc>
          <w:tcPr>
            <w:tcW w:w="3904" w:type="dxa"/>
          </w:tcPr>
          <w:p w:rsidR="000364CB" w:rsidRDefault="004F627C" w:rsidP="004F627C">
            <w:pPr>
              <w:jc w:val="right"/>
            </w:pPr>
            <w:r>
              <w:rPr>
                <w:noProof/>
                <w:lang w:eastAsia="en-GB"/>
              </w:rPr>
              <w:drawing>
                <wp:inline distT="0" distB="0" distL="0" distR="0" wp14:anchorId="3D6CB862" wp14:editId="0EEA6AA9">
                  <wp:extent cx="609600" cy="633730"/>
                  <wp:effectExtent l="0" t="0" r="0" b="0"/>
                  <wp:docPr id="478" name="Picture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3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64CB" w:rsidRPr="00472DBC" w:rsidTr="00307CBA">
        <w:trPr>
          <w:trHeight w:val="3492"/>
        </w:trPr>
        <w:tc>
          <w:tcPr>
            <w:tcW w:w="7806" w:type="dxa"/>
            <w:gridSpan w:val="2"/>
          </w:tcPr>
          <w:p w:rsidR="000364CB" w:rsidRDefault="000364CB" w:rsidP="002C115C"/>
        </w:tc>
        <w:tc>
          <w:tcPr>
            <w:tcW w:w="7808" w:type="dxa"/>
            <w:gridSpan w:val="2"/>
          </w:tcPr>
          <w:p w:rsidR="000364CB" w:rsidRPr="00472DBC" w:rsidRDefault="000364CB" w:rsidP="005918FC">
            <w:pPr>
              <w:rPr>
                <w:vertAlign w:val="superscript"/>
              </w:rPr>
            </w:pPr>
          </w:p>
        </w:tc>
      </w:tr>
      <w:tr w:rsidR="000364CB" w:rsidTr="00307CBA">
        <w:trPr>
          <w:trHeight w:val="1701"/>
        </w:trPr>
        <w:tc>
          <w:tcPr>
            <w:tcW w:w="3903" w:type="dxa"/>
          </w:tcPr>
          <w:p w:rsidR="000364CB" w:rsidRDefault="000364CB" w:rsidP="002C115C"/>
        </w:tc>
        <w:tc>
          <w:tcPr>
            <w:tcW w:w="3903" w:type="dxa"/>
          </w:tcPr>
          <w:p w:rsidR="000364CB" w:rsidRDefault="000364CB" w:rsidP="002C115C"/>
        </w:tc>
        <w:tc>
          <w:tcPr>
            <w:tcW w:w="3904" w:type="dxa"/>
          </w:tcPr>
          <w:p w:rsidR="000364CB" w:rsidRDefault="000364CB" w:rsidP="002C115C"/>
        </w:tc>
        <w:tc>
          <w:tcPr>
            <w:tcW w:w="3904" w:type="dxa"/>
          </w:tcPr>
          <w:p w:rsidR="000364CB" w:rsidRDefault="000364CB" w:rsidP="002C115C"/>
        </w:tc>
      </w:tr>
      <w:tr w:rsidR="005918FC" w:rsidTr="00307CBA">
        <w:trPr>
          <w:trHeight w:val="3492"/>
        </w:trPr>
        <w:tc>
          <w:tcPr>
            <w:tcW w:w="7806" w:type="dxa"/>
            <w:gridSpan w:val="2"/>
          </w:tcPr>
          <w:p w:rsidR="005918FC" w:rsidRDefault="005918FC" w:rsidP="005918FC"/>
        </w:tc>
        <w:tc>
          <w:tcPr>
            <w:tcW w:w="7808" w:type="dxa"/>
            <w:gridSpan w:val="2"/>
          </w:tcPr>
          <w:p w:rsidR="005918FC" w:rsidRDefault="005918FC" w:rsidP="005918FC"/>
        </w:tc>
      </w:tr>
      <w:tr w:rsidR="005918FC" w:rsidTr="00307CBA">
        <w:trPr>
          <w:trHeight w:val="1701"/>
        </w:trPr>
        <w:tc>
          <w:tcPr>
            <w:tcW w:w="3903" w:type="dxa"/>
          </w:tcPr>
          <w:p w:rsidR="005918FC" w:rsidRDefault="005918FC" w:rsidP="002C115C"/>
        </w:tc>
        <w:tc>
          <w:tcPr>
            <w:tcW w:w="3903" w:type="dxa"/>
          </w:tcPr>
          <w:p w:rsidR="005918FC" w:rsidRDefault="005918FC" w:rsidP="002C115C">
            <w:pPr>
              <w:jc w:val="right"/>
            </w:pPr>
          </w:p>
        </w:tc>
        <w:tc>
          <w:tcPr>
            <w:tcW w:w="3904" w:type="dxa"/>
          </w:tcPr>
          <w:p w:rsidR="005918FC" w:rsidRDefault="005918FC" w:rsidP="002C115C"/>
        </w:tc>
        <w:tc>
          <w:tcPr>
            <w:tcW w:w="3904" w:type="dxa"/>
          </w:tcPr>
          <w:p w:rsidR="005918FC" w:rsidRDefault="005918FC" w:rsidP="002C115C"/>
        </w:tc>
      </w:tr>
      <w:tr w:rsidR="005918FC" w:rsidTr="00307CBA">
        <w:trPr>
          <w:trHeight w:val="3492"/>
        </w:trPr>
        <w:tc>
          <w:tcPr>
            <w:tcW w:w="7806" w:type="dxa"/>
            <w:gridSpan w:val="2"/>
          </w:tcPr>
          <w:p w:rsidR="005918FC" w:rsidRDefault="005918FC" w:rsidP="002C115C"/>
        </w:tc>
        <w:tc>
          <w:tcPr>
            <w:tcW w:w="7808" w:type="dxa"/>
            <w:gridSpan w:val="2"/>
          </w:tcPr>
          <w:p w:rsidR="005918FC" w:rsidRDefault="005918FC" w:rsidP="002C115C">
            <w:pPr>
              <w:jc w:val="left"/>
            </w:pPr>
          </w:p>
        </w:tc>
      </w:tr>
      <w:tr w:rsidR="005918FC" w:rsidTr="00307CBA">
        <w:trPr>
          <w:trHeight w:val="1701"/>
        </w:trPr>
        <w:tc>
          <w:tcPr>
            <w:tcW w:w="3903" w:type="dxa"/>
          </w:tcPr>
          <w:p w:rsidR="005918FC" w:rsidRDefault="005918FC" w:rsidP="002C115C"/>
        </w:tc>
        <w:tc>
          <w:tcPr>
            <w:tcW w:w="3903" w:type="dxa"/>
          </w:tcPr>
          <w:p w:rsidR="005918FC" w:rsidRDefault="005918FC" w:rsidP="002C115C"/>
        </w:tc>
        <w:tc>
          <w:tcPr>
            <w:tcW w:w="3904" w:type="dxa"/>
          </w:tcPr>
          <w:p w:rsidR="005918FC" w:rsidRDefault="005918FC" w:rsidP="002C115C"/>
        </w:tc>
        <w:tc>
          <w:tcPr>
            <w:tcW w:w="3904" w:type="dxa"/>
          </w:tcPr>
          <w:p w:rsidR="005918FC" w:rsidRDefault="005918FC" w:rsidP="002C115C"/>
        </w:tc>
      </w:tr>
      <w:tr w:rsidR="005918FC" w:rsidRPr="005918FC" w:rsidTr="00307CBA">
        <w:trPr>
          <w:trHeight w:val="3492"/>
        </w:trPr>
        <w:tc>
          <w:tcPr>
            <w:tcW w:w="7806" w:type="dxa"/>
            <w:gridSpan w:val="2"/>
          </w:tcPr>
          <w:p w:rsidR="005918FC" w:rsidRPr="005918FC" w:rsidRDefault="005918FC" w:rsidP="002C115C"/>
        </w:tc>
        <w:tc>
          <w:tcPr>
            <w:tcW w:w="7808" w:type="dxa"/>
            <w:gridSpan w:val="2"/>
          </w:tcPr>
          <w:p w:rsidR="005918FC" w:rsidRPr="005918FC" w:rsidRDefault="005918FC" w:rsidP="005918FC"/>
        </w:tc>
      </w:tr>
      <w:tr w:rsidR="005918FC" w:rsidTr="00307CBA">
        <w:trPr>
          <w:trHeight w:val="1701"/>
        </w:trPr>
        <w:tc>
          <w:tcPr>
            <w:tcW w:w="3903" w:type="dxa"/>
          </w:tcPr>
          <w:p w:rsidR="005918FC" w:rsidRDefault="005918FC" w:rsidP="002C115C"/>
        </w:tc>
        <w:tc>
          <w:tcPr>
            <w:tcW w:w="3903" w:type="dxa"/>
          </w:tcPr>
          <w:p w:rsidR="005918FC" w:rsidRDefault="005918FC" w:rsidP="002C115C">
            <w:pPr>
              <w:jc w:val="right"/>
            </w:pPr>
          </w:p>
        </w:tc>
        <w:tc>
          <w:tcPr>
            <w:tcW w:w="3904" w:type="dxa"/>
          </w:tcPr>
          <w:p w:rsidR="005918FC" w:rsidRDefault="005918FC" w:rsidP="002C115C"/>
        </w:tc>
        <w:tc>
          <w:tcPr>
            <w:tcW w:w="3904" w:type="dxa"/>
          </w:tcPr>
          <w:p w:rsidR="005918FC" w:rsidRDefault="005918FC" w:rsidP="002C115C"/>
        </w:tc>
      </w:tr>
      <w:tr w:rsidR="005918FC" w:rsidRPr="00472DBC" w:rsidTr="00307CBA">
        <w:trPr>
          <w:trHeight w:val="3492"/>
        </w:trPr>
        <w:tc>
          <w:tcPr>
            <w:tcW w:w="7806" w:type="dxa"/>
            <w:gridSpan w:val="2"/>
          </w:tcPr>
          <w:p w:rsidR="005918FC" w:rsidRDefault="005918FC" w:rsidP="006762D4">
            <w:pPr>
              <w:jc w:val="left"/>
            </w:pPr>
            <w:bookmarkStart w:id="0" w:name="_GoBack"/>
            <w:bookmarkEnd w:id="0"/>
          </w:p>
        </w:tc>
        <w:tc>
          <w:tcPr>
            <w:tcW w:w="7808" w:type="dxa"/>
            <w:gridSpan w:val="2"/>
          </w:tcPr>
          <w:p w:rsidR="005918FC" w:rsidRPr="005918FC" w:rsidRDefault="005918FC" w:rsidP="005918FC">
            <w:pPr>
              <w:rPr>
                <w:vertAlign w:val="superscript"/>
              </w:rPr>
            </w:pPr>
          </w:p>
        </w:tc>
      </w:tr>
      <w:tr w:rsidR="00FB70C6" w:rsidTr="00307CBA">
        <w:trPr>
          <w:trHeight w:val="1701"/>
        </w:trPr>
        <w:tc>
          <w:tcPr>
            <w:tcW w:w="3903" w:type="dxa"/>
          </w:tcPr>
          <w:p w:rsidR="00FB70C6" w:rsidRDefault="00FB70C6" w:rsidP="002C115C"/>
        </w:tc>
        <w:tc>
          <w:tcPr>
            <w:tcW w:w="3903" w:type="dxa"/>
          </w:tcPr>
          <w:p w:rsidR="00FB70C6" w:rsidRDefault="00FB70C6" w:rsidP="002C115C"/>
        </w:tc>
        <w:tc>
          <w:tcPr>
            <w:tcW w:w="3904" w:type="dxa"/>
          </w:tcPr>
          <w:p w:rsidR="00FB70C6" w:rsidRDefault="00FB70C6" w:rsidP="002C115C"/>
        </w:tc>
        <w:tc>
          <w:tcPr>
            <w:tcW w:w="3904" w:type="dxa"/>
          </w:tcPr>
          <w:p w:rsidR="00FB70C6" w:rsidRDefault="00FB70C6" w:rsidP="002C115C"/>
        </w:tc>
      </w:tr>
    </w:tbl>
    <w:p w:rsidR="00A03D77" w:rsidRPr="005918FC" w:rsidRDefault="00A03D77" w:rsidP="00FB70C6"/>
    <w:sectPr w:rsidR="00A03D77" w:rsidRPr="005918FC" w:rsidSect="00CA6829">
      <w:pgSz w:w="16838" w:h="11906" w:orient="landscape"/>
      <w:pgMar w:top="454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2D4" w:rsidRDefault="006762D4" w:rsidP="006762D4">
      <w:pPr>
        <w:spacing w:after="0" w:line="240" w:lineRule="auto"/>
      </w:pPr>
      <w:r>
        <w:separator/>
      </w:r>
    </w:p>
  </w:endnote>
  <w:endnote w:type="continuationSeparator" w:id="0">
    <w:p w:rsidR="006762D4" w:rsidRDefault="006762D4" w:rsidP="00676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2D4" w:rsidRDefault="006762D4" w:rsidP="006762D4">
      <w:pPr>
        <w:spacing w:after="0" w:line="240" w:lineRule="auto"/>
      </w:pPr>
      <w:r>
        <w:separator/>
      </w:r>
    </w:p>
  </w:footnote>
  <w:footnote w:type="continuationSeparator" w:id="0">
    <w:p w:rsidR="006762D4" w:rsidRDefault="006762D4" w:rsidP="006762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B0B18"/>
    <w:multiLevelType w:val="hybridMultilevel"/>
    <w:tmpl w:val="FB0A69DE"/>
    <w:lvl w:ilvl="0" w:tplc="BCE4E94E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9E6260"/>
    <w:multiLevelType w:val="hybridMultilevel"/>
    <w:tmpl w:val="C002AF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AF744D"/>
    <w:multiLevelType w:val="hybridMultilevel"/>
    <w:tmpl w:val="F7449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9106BB"/>
    <w:multiLevelType w:val="hybridMultilevel"/>
    <w:tmpl w:val="DA3CB01E"/>
    <w:lvl w:ilvl="0" w:tplc="C2E6703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E7B"/>
    <w:rsid w:val="000130B5"/>
    <w:rsid w:val="00017278"/>
    <w:rsid w:val="00035E85"/>
    <w:rsid w:val="000364CB"/>
    <w:rsid w:val="00087BDE"/>
    <w:rsid w:val="0012577D"/>
    <w:rsid w:val="001848F4"/>
    <w:rsid w:val="00190A3C"/>
    <w:rsid w:val="002C115C"/>
    <w:rsid w:val="00307CBA"/>
    <w:rsid w:val="00322B15"/>
    <w:rsid w:val="00397FE2"/>
    <w:rsid w:val="003C4F65"/>
    <w:rsid w:val="00472DBC"/>
    <w:rsid w:val="004A54F8"/>
    <w:rsid w:val="004F627C"/>
    <w:rsid w:val="00520148"/>
    <w:rsid w:val="005918FC"/>
    <w:rsid w:val="006762D4"/>
    <w:rsid w:val="006F1C3D"/>
    <w:rsid w:val="006F5175"/>
    <w:rsid w:val="007135F6"/>
    <w:rsid w:val="00737560"/>
    <w:rsid w:val="007552FB"/>
    <w:rsid w:val="00771DEE"/>
    <w:rsid w:val="00776E7F"/>
    <w:rsid w:val="007F3AC7"/>
    <w:rsid w:val="00887EDB"/>
    <w:rsid w:val="008914B4"/>
    <w:rsid w:val="008A0C7D"/>
    <w:rsid w:val="00923D31"/>
    <w:rsid w:val="00936251"/>
    <w:rsid w:val="00995D33"/>
    <w:rsid w:val="00A03D77"/>
    <w:rsid w:val="00A42C1F"/>
    <w:rsid w:val="00A772A9"/>
    <w:rsid w:val="00A9097C"/>
    <w:rsid w:val="00C0118D"/>
    <w:rsid w:val="00CA6829"/>
    <w:rsid w:val="00CC238B"/>
    <w:rsid w:val="00D041D1"/>
    <w:rsid w:val="00D55C91"/>
    <w:rsid w:val="00D60A65"/>
    <w:rsid w:val="00DB01A3"/>
    <w:rsid w:val="00E04A4E"/>
    <w:rsid w:val="00E410BA"/>
    <w:rsid w:val="00E45B4E"/>
    <w:rsid w:val="00EE0E7B"/>
    <w:rsid w:val="00F0750C"/>
    <w:rsid w:val="00F57E85"/>
    <w:rsid w:val="00FB70C6"/>
    <w:rsid w:val="00FD13CE"/>
    <w:rsid w:val="00FE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6829"/>
    <w:pPr>
      <w:spacing w:after="0" w:line="240" w:lineRule="auto"/>
      <w:jc w:val="center"/>
    </w:pPr>
    <w:rPr>
      <w:rFonts w:ascii="Cambria Math" w:hAnsi="Cambria Math"/>
      <w:sz w:val="4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BalloonText">
    <w:name w:val="Balloon Text"/>
    <w:basedOn w:val="Normal"/>
    <w:link w:val="BalloonTextChar"/>
    <w:uiPriority w:val="99"/>
    <w:semiHidden/>
    <w:unhideWhenUsed/>
    <w:rsid w:val="00CA6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82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118D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552FB"/>
    <w:rPr>
      <w:rFonts w:ascii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7552FB"/>
    <w:pPr>
      <w:spacing w:after="0" w:line="240" w:lineRule="auto"/>
      <w:jc w:val="center"/>
    </w:pPr>
    <w:rPr>
      <w:rFonts w:ascii="Cambria Math" w:hAnsi="Cambria Math"/>
      <w:sz w:val="4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ListParagraph">
    <w:name w:val="List Paragraph"/>
    <w:basedOn w:val="Normal"/>
    <w:uiPriority w:val="34"/>
    <w:qFormat/>
    <w:rsid w:val="007552F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35E85"/>
    <w:rPr>
      <w:i/>
      <w:iCs/>
    </w:rPr>
  </w:style>
  <w:style w:type="character" w:customStyle="1" w:styleId="apple-converted-space">
    <w:name w:val="apple-converted-space"/>
    <w:basedOn w:val="DefaultParagraphFont"/>
    <w:rsid w:val="00035E85"/>
  </w:style>
  <w:style w:type="character" w:customStyle="1" w:styleId="oneclick-link">
    <w:name w:val="oneclick-link"/>
    <w:basedOn w:val="DefaultParagraphFont"/>
    <w:rsid w:val="00035E85"/>
  </w:style>
  <w:style w:type="paragraph" w:styleId="Header">
    <w:name w:val="header"/>
    <w:basedOn w:val="Normal"/>
    <w:link w:val="HeaderChar"/>
    <w:uiPriority w:val="99"/>
    <w:unhideWhenUsed/>
    <w:rsid w:val="0067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62D4"/>
  </w:style>
  <w:style w:type="paragraph" w:styleId="Footer">
    <w:name w:val="footer"/>
    <w:basedOn w:val="Normal"/>
    <w:link w:val="FooterChar"/>
    <w:uiPriority w:val="99"/>
    <w:unhideWhenUsed/>
    <w:rsid w:val="0067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2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6829"/>
    <w:pPr>
      <w:spacing w:after="0" w:line="240" w:lineRule="auto"/>
      <w:jc w:val="center"/>
    </w:pPr>
    <w:rPr>
      <w:rFonts w:ascii="Cambria Math" w:hAnsi="Cambria Math"/>
      <w:sz w:val="4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BalloonText">
    <w:name w:val="Balloon Text"/>
    <w:basedOn w:val="Normal"/>
    <w:link w:val="BalloonTextChar"/>
    <w:uiPriority w:val="99"/>
    <w:semiHidden/>
    <w:unhideWhenUsed/>
    <w:rsid w:val="00CA6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82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118D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552FB"/>
    <w:rPr>
      <w:rFonts w:ascii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7552FB"/>
    <w:pPr>
      <w:spacing w:after="0" w:line="240" w:lineRule="auto"/>
      <w:jc w:val="center"/>
    </w:pPr>
    <w:rPr>
      <w:rFonts w:ascii="Cambria Math" w:hAnsi="Cambria Math"/>
      <w:sz w:val="4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ListParagraph">
    <w:name w:val="List Paragraph"/>
    <w:basedOn w:val="Normal"/>
    <w:uiPriority w:val="34"/>
    <w:qFormat/>
    <w:rsid w:val="007552F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35E85"/>
    <w:rPr>
      <w:i/>
      <w:iCs/>
    </w:rPr>
  </w:style>
  <w:style w:type="character" w:customStyle="1" w:styleId="apple-converted-space">
    <w:name w:val="apple-converted-space"/>
    <w:basedOn w:val="DefaultParagraphFont"/>
    <w:rsid w:val="00035E85"/>
  </w:style>
  <w:style w:type="character" w:customStyle="1" w:styleId="oneclick-link">
    <w:name w:val="oneclick-link"/>
    <w:basedOn w:val="DefaultParagraphFont"/>
    <w:rsid w:val="00035E85"/>
  </w:style>
  <w:style w:type="paragraph" w:styleId="Header">
    <w:name w:val="header"/>
    <w:basedOn w:val="Normal"/>
    <w:link w:val="HeaderChar"/>
    <w:uiPriority w:val="99"/>
    <w:unhideWhenUsed/>
    <w:rsid w:val="0067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62D4"/>
  </w:style>
  <w:style w:type="paragraph" w:styleId="Footer">
    <w:name w:val="footer"/>
    <w:basedOn w:val="Normal"/>
    <w:link w:val="FooterChar"/>
    <w:uiPriority w:val="99"/>
    <w:unhideWhenUsed/>
    <w:rsid w:val="0067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jpeg"/><Relationship Id="rId47" Type="http://schemas.openxmlformats.org/officeDocument/2006/relationships/image" Target="media/image40.gif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jpeg"/><Relationship Id="rId45" Type="http://schemas.openxmlformats.org/officeDocument/2006/relationships/image" Target="media/image38.JP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gif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gif"/><Relationship Id="rId62" Type="http://schemas.openxmlformats.org/officeDocument/2006/relationships/image" Target="media/image55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gif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jp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ca.internal\Homes\Core\Staff\lelder\1617\GCSE%201617\Revision%20Cards\Flash%20Cards%20-%20High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Flash Cards - Higher</Template>
  <TotalTime>0</TotalTime>
  <Pages>48</Pages>
  <Words>1686</Words>
  <Characters>9616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cp:lastPrinted>2017-05-03T11:12:00Z</cp:lastPrinted>
  <dcterms:created xsi:type="dcterms:W3CDTF">2019-02-26T11:10:00Z</dcterms:created>
  <dcterms:modified xsi:type="dcterms:W3CDTF">2019-02-26T11:10:00Z</dcterms:modified>
</cp:coreProperties>
</file>